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A4E" w:rsidRPr="00A94A96" w:rsidRDefault="007D5A4E">
      <w:pPr>
        <w:rPr>
          <w:rFonts w:cs="Arial"/>
        </w:rPr>
      </w:pPr>
    </w:p>
    <w:tbl>
      <w:tblPr>
        <w:tblW w:w="10776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A8D08D" w:themeFill="accent6" w:themeFillTint="99"/>
        <w:tblLook w:val="01E0" w:firstRow="1" w:lastRow="1" w:firstColumn="1" w:lastColumn="1" w:noHBand="0" w:noVBand="0"/>
      </w:tblPr>
      <w:tblGrid>
        <w:gridCol w:w="10776"/>
      </w:tblGrid>
      <w:tr w:rsidR="007D5A4E" w:rsidRPr="007D5A4E" w:rsidTr="007D5A4E">
        <w:tc>
          <w:tcPr>
            <w:tcW w:w="10776" w:type="dxa"/>
            <w:tcBorders>
              <w:right w:val="single" w:sz="4" w:space="0" w:color="auto"/>
            </w:tcBorders>
            <w:shd w:val="clear" w:color="auto" w:fill="A8D08D" w:themeFill="accent6" w:themeFillTint="99"/>
          </w:tcPr>
          <w:p w:rsidR="007D5A4E" w:rsidRPr="007D5A4E" w:rsidRDefault="007D5A4E" w:rsidP="007D5A4E">
            <w:pPr>
              <w:jc w:val="center"/>
              <w:rPr>
                <w:rFonts w:cs="Arial"/>
                <w:b/>
              </w:rPr>
            </w:pPr>
            <w:r w:rsidRPr="007D5A4E">
              <w:rPr>
                <w:rFonts w:cs="Arial"/>
                <w:b/>
              </w:rPr>
              <w:t>Children’s Occupational Therapy</w:t>
            </w:r>
          </w:p>
          <w:p w:rsidR="007D5A4E" w:rsidRPr="007D5A4E" w:rsidRDefault="007D5A4E" w:rsidP="007D5A4E">
            <w:pPr>
              <w:jc w:val="center"/>
              <w:rPr>
                <w:rFonts w:cs="Arial"/>
                <w:b/>
              </w:rPr>
            </w:pPr>
            <w:r w:rsidRPr="007D5A4E">
              <w:rPr>
                <w:rFonts w:cs="Arial"/>
                <w:b/>
                <w:i/>
              </w:rPr>
              <w:t>REFERRAL FORM</w:t>
            </w:r>
          </w:p>
        </w:tc>
      </w:tr>
    </w:tbl>
    <w:p w:rsidR="00A23EE3" w:rsidRDefault="00A23EE3" w:rsidP="00A23EE3">
      <w:pPr>
        <w:ind w:left="-993"/>
        <w:rPr>
          <w:rFonts w:cs="Arial"/>
          <w:color w:val="FF0000"/>
          <w:sz w:val="20"/>
          <w:szCs w:val="20"/>
        </w:rPr>
      </w:pPr>
    </w:p>
    <w:p w:rsidR="007D5A4E" w:rsidRPr="00DB442B" w:rsidRDefault="007D5A4E" w:rsidP="007D5A4E">
      <w:pPr>
        <w:jc w:val="center"/>
        <w:rPr>
          <w:rFonts w:cs="Arial"/>
          <w:color w:val="FF0000"/>
          <w:sz w:val="22"/>
          <w:szCs w:val="22"/>
        </w:rPr>
      </w:pPr>
    </w:p>
    <w:p w:rsidR="002B220C" w:rsidRDefault="00E739CC" w:rsidP="009B1CA5">
      <w:pPr>
        <w:ind w:left="-1080"/>
        <w:jc w:val="center"/>
        <w:rPr>
          <w:rFonts w:cs="Arial"/>
          <w:color w:val="FF0000"/>
          <w:sz w:val="22"/>
          <w:szCs w:val="22"/>
        </w:rPr>
      </w:pPr>
      <w:r w:rsidRPr="000B2D4A">
        <w:rPr>
          <w:rFonts w:cs="Arial"/>
          <w:color w:val="FF0000"/>
          <w:sz w:val="22"/>
          <w:szCs w:val="22"/>
        </w:rPr>
        <w:t>I</w:t>
      </w:r>
      <w:r w:rsidR="002B220C" w:rsidRPr="000B2D4A">
        <w:rPr>
          <w:rFonts w:cs="Arial"/>
          <w:color w:val="FF0000"/>
          <w:sz w:val="22"/>
          <w:szCs w:val="22"/>
        </w:rPr>
        <w:t xml:space="preserve">nformation about referral eligibility and assessment process as well as advice and strategies </w:t>
      </w:r>
      <w:r w:rsidR="009B1CA5" w:rsidRPr="000B2D4A">
        <w:rPr>
          <w:rFonts w:cs="Arial"/>
          <w:color w:val="FF0000"/>
          <w:sz w:val="22"/>
          <w:szCs w:val="22"/>
        </w:rPr>
        <w:t>are</w:t>
      </w:r>
      <w:r w:rsidR="002B220C" w:rsidRPr="000B2D4A">
        <w:rPr>
          <w:rFonts w:cs="Arial"/>
          <w:color w:val="FF0000"/>
          <w:sz w:val="22"/>
          <w:szCs w:val="22"/>
        </w:rPr>
        <w:t xml:space="preserve"> available at:</w:t>
      </w:r>
    </w:p>
    <w:p w:rsidR="000B2D4A" w:rsidRPr="000B2D4A" w:rsidRDefault="000B2D4A" w:rsidP="009B1CA5">
      <w:pPr>
        <w:ind w:left="-1080"/>
        <w:jc w:val="center"/>
        <w:rPr>
          <w:rFonts w:cs="Arial"/>
          <w:color w:val="FF0000"/>
          <w:sz w:val="22"/>
          <w:szCs w:val="22"/>
        </w:rPr>
      </w:pPr>
    </w:p>
    <w:p w:rsidR="00EB03FE" w:rsidRPr="00DB442B" w:rsidRDefault="002B220C" w:rsidP="00EB03FE">
      <w:pPr>
        <w:ind w:left="-1080"/>
        <w:jc w:val="center"/>
        <w:rPr>
          <w:rFonts w:cs="Arial"/>
          <w:color w:val="0000FF"/>
          <w:sz w:val="22"/>
          <w:szCs w:val="22"/>
          <w:u w:val="single"/>
        </w:rPr>
      </w:pPr>
      <w:r w:rsidRPr="00DB442B">
        <w:rPr>
          <w:rFonts w:cs="Arial"/>
          <w:i/>
          <w:sz w:val="22"/>
          <w:szCs w:val="22"/>
        </w:rPr>
        <w:t xml:space="preserve"> </w:t>
      </w:r>
      <w:r w:rsidR="00EB03FE" w:rsidRPr="00DB442B">
        <w:rPr>
          <w:rFonts w:cs="Arial"/>
          <w:color w:val="0000FF"/>
          <w:sz w:val="22"/>
          <w:szCs w:val="22"/>
          <w:u w:val="single"/>
        </w:rPr>
        <w:t>Ch</w:t>
      </w:r>
      <w:r w:rsidRPr="00DB442B">
        <w:rPr>
          <w:rFonts w:cs="Arial"/>
          <w:color w:val="0000FF"/>
          <w:sz w:val="22"/>
          <w:szCs w:val="22"/>
          <w:u w:val="single"/>
        </w:rPr>
        <w:t>ildren's Occupational Therapy - Betsi Cadwaladr University Health Board (nhs.wales)</w:t>
      </w:r>
      <w:r w:rsidR="00EB03FE" w:rsidRPr="00DB442B">
        <w:rPr>
          <w:rFonts w:cs="Arial"/>
          <w:color w:val="0000FF"/>
          <w:sz w:val="22"/>
          <w:szCs w:val="22"/>
          <w:u w:val="single"/>
        </w:rPr>
        <w:t xml:space="preserve"> </w:t>
      </w:r>
    </w:p>
    <w:p w:rsidR="00EB03FE" w:rsidRPr="00DB442B" w:rsidRDefault="00EB03FE" w:rsidP="000B2D4A">
      <w:pPr>
        <w:ind w:left="-1080"/>
        <w:rPr>
          <w:rFonts w:cs="Arial"/>
          <w:color w:val="0000FF"/>
          <w:sz w:val="22"/>
          <w:szCs w:val="22"/>
          <w:u w:val="single"/>
        </w:rPr>
      </w:pPr>
    </w:p>
    <w:p w:rsidR="00AC2DEA" w:rsidRPr="00DB442B" w:rsidRDefault="00EB03FE" w:rsidP="000B2D4A">
      <w:pPr>
        <w:ind w:left="-1080"/>
        <w:rPr>
          <w:rFonts w:cs="Arial"/>
          <w:color w:val="0000FF"/>
          <w:sz w:val="22"/>
          <w:szCs w:val="22"/>
          <w:u w:val="single"/>
        </w:rPr>
      </w:pPr>
      <w:r w:rsidRPr="00DB442B">
        <w:rPr>
          <w:rFonts w:cs="Arial"/>
          <w:b/>
          <w:color w:val="FF0000"/>
          <w:sz w:val="22"/>
          <w:szCs w:val="22"/>
        </w:rPr>
        <w:t xml:space="preserve">Parents and Teachers: </w:t>
      </w:r>
      <w:r w:rsidRPr="000B2D4A">
        <w:rPr>
          <w:rFonts w:cs="Arial"/>
          <w:color w:val="FF0000"/>
          <w:sz w:val="22"/>
          <w:szCs w:val="22"/>
        </w:rPr>
        <w:t xml:space="preserve">Please confirm you have accessed and trialled </w:t>
      </w:r>
      <w:r w:rsidR="007E34A1" w:rsidRPr="000B2D4A">
        <w:rPr>
          <w:rFonts w:cs="Arial"/>
          <w:color w:val="FF0000"/>
          <w:sz w:val="22"/>
          <w:szCs w:val="22"/>
        </w:rPr>
        <w:t xml:space="preserve">some </w:t>
      </w:r>
      <w:r w:rsidRPr="000B2D4A">
        <w:rPr>
          <w:rFonts w:cs="Arial"/>
          <w:color w:val="FF0000"/>
          <w:sz w:val="22"/>
          <w:szCs w:val="22"/>
        </w:rPr>
        <w:t>advice and stra</w:t>
      </w:r>
      <w:r w:rsidR="000B2D4A">
        <w:rPr>
          <w:rFonts w:cs="Arial"/>
          <w:color w:val="FF0000"/>
          <w:sz w:val="22"/>
          <w:szCs w:val="22"/>
        </w:rPr>
        <w:t xml:space="preserve">tegies from the </w:t>
      </w:r>
      <w:r w:rsidR="008934D1" w:rsidRPr="000B2D4A">
        <w:rPr>
          <w:rFonts w:cs="Arial"/>
          <w:color w:val="FF0000"/>
          <w:sz w:val="22"/>
          <w:szCs w:val="22"/>
        </w:rPr>
        <w:t xml:space="preserve">above resource </w:t>
      </w:r>
      <w:r w:rsidRPr="000B2D4A">
        <w:rPr>
          <w:rFonts w:cs="Arial"/>
          <w:color w:val="FF0000"/>
          <w:sz w:val="22"/>
          <w:szCs w:val="22"/>
        </w:rPr>
        <w:t>prior to making the referral by checking this box:</w:t>
      </w:r>
      <w:r w:rsidRPr="00DB442B">
        <w:rPr>
          <w:rFonts w:cs="Arial"/>
          <w:b/>
          <w:color w:val="FF0000"/>
          <w:sz w:val="22"/>
          <w:szCs w:val="22"/>
        </w:rPr>
        <w:t xml:space="preserve"> </w:t>
      </w:r>
      <w:sdt>
        <w:sdtPr>
          <w:rPr>
            <w:rFonts w:cs="Arial"/>
            <w:color w:val="FF0000"/>
            <w:sz w:val="36"/>
            <w:szCs w:val="22"/>
          </w:rPr>
          <w:id w:val="-8541856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B442B" w:rsidRPr="00DB442B">
            <w:rPr>
              <w:rFonts w:ascii="MS Gothic" w:eastAsia="MS Gothic" w:hAnsi="MS Gothic" w:cs="Arial" w:hint="eastAsia"/>
              <w:color w:val="FF0000"/>
              <w:sz w:val="36"/>
              <w:szCs w:val="22"/>
            </w:rPr>
            <w:t>☐</w:t>
          </w:r>
        </w:sdtContent>
      </w:sdt>
    </w:p>
    <w:p w:rsidR="00AC2DEA" w:rsidRPr="00120BE2" w:rsidRDefault="00AC2DEA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933"/>
        <w:gridCol w:w="3716"/>
        <w:gridCol w:w="2211"/>
        <w:gridCol w:w="1536"/>
        <w:gridCol w:w="661"/>
        <w:gridCol w:w="923"/>
      </w:tblGrid>
      <w:tr w:rsidR="00DB442B" w:rsidRPr="00040D3D" w:rsidTr="00CB113B">
        <w:tc>
          <w:tcPr>
            <w:tcW w:w="1973" w:type="dxa"/>
            <w:shd w:val="clear" w:color="auto" w:fill="E6E6E6"/>
          </w:tcPr>
          <w:p w:rsidR="00256E61" w:rsidRPr="00256E61" w:rsidRDefault="00256E61">
            <w:pPr>
              <w:rPr>
                <w:rFonts w:cs="Arial"/>
                <w:b/>
                <w:iCs/>
              </w:rPr>
            </w:pPr>
            <w:r>
              <w:rPr>
                <w:rFonts w:cs="Arial"/>
                <w:b/>
                <w:iCs/>
              </w:rPr>
              <w:t xml:space="preserve">Child’s Name: </w:t>
            </w:r>
          </w:p>
        </w:tc>
        <w:sdt>
          <w:sdtPr>
            <w:rPr>
              <w:b/>
              <w:iCs/>
            </w:rPr>
            <w:id w:val="1994751249"/>
            <w:placeholder>
              <w:docPart w:val="0E049CD5503D412F90B8F300E251A10B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auto"/>
              </w:tcPr>
              <w:p w:rsidR="00256E61" w:rsidRPr="00FA7A2A" w:rsidRDefault="00D6395C" w:rsidP="00631A41">
                <w:pPr>
                  <w:rPr>
                    <w:b/>
                    <w:iCs/>
                  </w:rPr>
                </w:pPr>
                <w:r w:rsidRPr="00FA7A2A">
                  <w:rPr>
                    <w:rStyle w:val="PlaceholderText"/>
                    <w:rFonts w:cs="Arial"/>
                  </w:rPr>
                  <w:t>Child’s Official full name</w:t>
                </w:r>
              </w:p>
            </w:tc>
          </w:sdtContent>
        </w:sdt>
        <w:tc>
          <w:tcPr>
            <w:tcW w:w="2268" w:type="dxa"/>
            <w:shd w:val="clear" w:color="auto" w:fill="E6E6E6"/>
          </w:tcPr>
          <w:p w:rsidR="00256E61" w:rsidRPr="00040D3D" w:rsidRDefault="00E954F1" w:rsidP="00E954F1">
            <w:pPr>
              <w:rPr>
                <w:rFonts w:cs="Arial"/>
                <w:b/>
                <w:iCs/>
                <w:sz w:val="20"/>
                <w:szCs w:val="20"/>
              </w:rPr>
            </w:pPr>
            <w:r>
              <w:rPr>
                <w:rFonts w:cs="Arial"/>
                <w:b/>
                <w:iCs/>
                <w:sz w:val="20"/>
                <w:szCs w:val="20"/>
              </w:rPr>
              <w:t>Date of B</w:t>
            </w:r>
            <w:r w:rsidR="00256E61" w:rsidRPr="00040D3D">
              <w:rPr>
                <w:rFonts w:cs="Arial"/>
                <w:b/>
                <w:iCs/>
                <w:sz w:val="20"/>
                <w:szCs w:val="20"/>
              </w:rPr>
              <w:t>irth dd/mm/yyyy</w:t>
            </w:r>
          </w:p>
        </w:tc>
        <w:bookmarkStart w:id="0" w:name="Text3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1977056991"/>
            <w:placeholder>
              <w:docPart w:val="613ABBE2F22546D7812496463F5F89C9"/>
            </w:placeholder>
            <w:showingPlcHdr/>
          </w:sdtPr>
          <w:sdtEndPr/>
          <w:sdtContent>
            <w:tc>
              <w:tcPr>
                <w:tcW w:w="1473" w:type="dxa"/>
                <w:shd w:val="clear" w:color="auto" w:fill="auto"/>
              </w:tcPr>
              <w:p w:rsidR="00256E61" w:rsidRPr="008934D1" w:rsidRDefault="00D6395C" w:rsidP="00D6395C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 xml:space="preserve">Dd/mm/yyyy format </w:t>
                </w:r>
              </w:p>
            </w:tc>
          </w:sdtContent>
        </w:sdt>
        <w:tc>
          <w:tcPr>
            <w:tcW w:w="661" w:type="dxa"/>
            <w:shd w:val="clear" w:color="auto" w:fill="D9D9D9" w:themeFill="background1" w:themeFillShade="D9"/>
          </w:tcPr>
          <w:p w:rsidR="00256E61" w:rsidRPr="008934D1" w:rsidRDefault="00256E61">
            <w:pPr>
              <w:rPr>
                <w:rFonts w:cs="Arial"/>
                <w:b/>
                <w:iCs/>
                <w:sz w:val="20"/>
                <w:szCs w:val="20"/>
              </w:rPr>
            </w:pPr>
            <w:r w:rsidRPr="008934D1">
              <w:rPr>
                <w:rFonts w:cs="Arial"/>
                <w:b/>
                <w:iCs/>
                <w:sz w:val="20"/>
                <w:szCs w:val="20"/>
              </w:rPr>
              <w:t>Age:</w:t>
            </w:r>
          </w:p>
        </w:tc>
        <w:bookmarkEnd w:id="0" w:displacedByCustomXml="next"/>
        <w:sdt>
          <w:sdtPr>
            <w:rPr>
              <w:rFonts w:cs="Arial"/>
              <w:b/>
              <w:iCs/>
              <w:sz w:val="20"/>
              <w:szCs w:val="20"/>
            </w:rPr>
            <w:id w:val="-84529987"/>
            <w:placeholder>
              <w:docPart w:val="F2D61BF30B554CB7932DDC413AB78F42"/>
            </w:placeholder>
            <w:showingPlcHdr/>
          </w:sdtPr>
          <w:sdtEndPr/>
          <w:sdtContent>
            <w:tc>
              <w:tcPr>
                <w:tcW w:w="758" w:type="dxa"/>
                <w:shd w:val="clear" w:color="auto" w:fill="auto"/>
              </w:tcPr>
              <w:p w:rsidR="00256E61" w:rsidRPr="008934D1" w:rsidRDefault="00DB442B" w:rsidP="00DB442B">
                <w:pPr>
                  <w:rPr>
                    <w:rFonts w:cs="Arial"/>
                    <w:b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Age : yy/mm</w:t>
                </w:r>
              </w:p>
            </w:tc>
          </w:sdtContent>
        </w:sdt>
      </w:tr>
      <w:tr w:rsidR="00DB442B" w:rsidRPr="00FD72A6" w:rsidTr="00CB113B">
        <w:tc>
          <w:tcPr>
            <w:tcW w:w="1973" w:type="dxa"/>
            <w:shd w:val="clear" w:color="auto" w:fill="E6E6E6"/>
          </w:tcPr>
          <w:p w:rsidR="004B7860" w:rsidRPr="00FD72A6" w:rsidRDefault="004B7860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Address:</w:t>
            </w:r>
          </w:p>
        </w:tc>
        <w:bookmarkStart w:id="1" w:name="Text2" w:displacedByCustomXml="next"/>
        <w:sdt>
          <w:sdtPr>
            <w:rPr>
              <w:b/>
              <w:iCs/>
            </w:rPr>
            <w:id w:val="-1697852722"/>
            <w:placeholder>
              <w:docPart w:val="FD4A0364F1154418BC4B5155120DED89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FFFFFF" w:themeFill="background1"/>
              </w:tcPr>
              <w:p w:rsidR="004B7860" w:rsidRPr="00FA7A2A" w:rsidRDefault="00D6395C" w:rsidP="00631A41">
                <w:r w:rsidRPr="00FA7A2A">
                  <w:rPr>
                    <w:rStyle w:val="PlaceholderText"/>
                    <w:rFonts w:cs="Arial"/>
                  </w:rPr>
                  <w:t>Home residence</w:t>
                </w:r>
              </w:p>
            </w:tc>
          </w:sdtContent>
        </w:sdt>
        <w:tc>
          <w:tcPr>
            <w:tcW w:w="2268" w:type="dxa"/>
            <w:shd w:val="clear" w:color="auto" w:fill="D9D9D9" w:themeFill="background1" w:themeFillShade="D9"/>
          </w:tcPr>
          <w:p w:rsidR="004B7860" w:rsidRPr="00FD72A6" w:rsidRDefault="00E954F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Gender:</w:t>
            </w:r>
          </w:p>
        </w:tc>
        <w:bookmarkEnd w:id="1"/>
        <w:tc>
          <w:tcPr>
            <w:tcW w:w="2892" w:type="dxa"/>
            <w:gridSpan w:val="3"/>
            <w:shd w:val="clear" w:color="auto" w:fill="auto"/>
          </w:tcPr>
          <w:p w:rsidR="004B7860" w:rsidRPr="00FD72A6" w:rsidRDefault="000B2D4A" w:rsidP="00E954F1">
            <w:pPr>
              <w:jc w:val="center"/>
              <w:rPr>
                <w:rFonts w:cs="Arial"/>
                <w:iCs/>
              </w:rPr>
            </w:pPr>
            <w:sdt>
              <w:sdtPr>
                <w:rPr>
                  <w:rFonts w:cs="Arial"/>
                  <w:iCs/>
                </w:rPr>
                <w:id w:val="-3669857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6395C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M       </w:t>
            </w:r>
            <w:sdt>
              <w:sdtPr>
                <w:rPr>
                  <w:rFonts w:cs="Arial"/>
                  <w:iCs/>
                </w:rPr>
                <w:id w:val="20180295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4F1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 xml:space="preserve">F     </w:t>
            </w:r>
            <w:sdt>
              <w:sdtPr>
                <w:rPr>
                  <w:rFonts w:cs="Arial"/>
                  <w:iCs/>
                </w:rPr>
                <w:id w:val="-1853017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4F1" w:rsidRPr="00FD72A6">
                  <w:rPr>
                    <w:rFonts w:ascii="Segoe UI Symbol" w:eastAsia="MS Gothic" w:hAnsi="Segoe UI Symbol" w:cs="Segoe UI Symbol"/>
                    <w:iCs/>
                  </w:rPr>
                  <w:t>☐</w:t>
                </w:r>
              </w:sdtContent>
            </w:sdt>
            <w:r w:rsidR="00E954F1" w:rsidRPr="00FD72A6">
              <w:rPr>
                <w:rFonts w:cs="Arial"/>
                <w:iCs/>
              </w:rPr>
              <w:t>Other</w:t>
            </w:r>
          </w:p>
        </w:tc>
      </w:tr>
      <w:tr w:rsidR="00DB442B" w:rsidRPr="00FD72A6" w:rsidTr="00CB113B">
        <w:tc>
          <w:tcPr>
            <w:tcW w:w="1973" w:type="dxa"/>
            <w:shd w:val="clear" w:color="auto" w:fill="E6E6E6"/>
          </w:tcPr>
          <w:p w:rsidR="002B220C" w:rsidRPr="00FD72A6" w:rsidRDefault="00D6395C" w:rsidP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Postcode:</w:t>
            </w:r>
          </w:p>
        </w:tc>
        <w:sdt>
          <w:sdtPr>
            <w:rPr>
              <w:b/>
              <w:iCs/>
            </w:rPr>
            <w:id w:val="-1314791485"/>
            <w:placeholder>
              <w:docPart w:val="4EAEF50A58574D759F8735905D8273BD"/>
            </w:placeholder>
            <w:showingPlcHdr/>
          </w:sdtPr>
          <w:sdtEndPr/>
          <w:sdtContent>
            <w:tc>
              <w:tcPr>
                <w:tcW w:w="3847" w:type="dxa"/>
                <w:shd w:val="clear" w:color="auto" w:fill="auto"/>
              </w:tcPr>
              <w:p w:rsidR="002B220C" w:rsidRPr="00FA7A2A" w:rsidRDefault="00D6395C" w:rsidP="00631A41">
                <w:pPr>
                  <w:rPr>
                    <w:b/>
                    <w:iCs/>
                  </w:rPr>
                </w:pPr>
                <w:r w:rsidRPr="00FA7A2A">
                  <w:rPr>
                    <w:rStyle w:val="PlaceholderText"/>
                    <w:rFonts w:cs="Arial"/>
                  </w:rPr>
                  <w:t>Full postcode</w:t>
                </w:r>
              </w:p>
            </w:tc>
          </w:sdtContent>
        </w:sdt>
        <w:tc>
          <w:tcPr>
            <w:tcW w:w="2268" w:type="dxa"/>
            <w:shd w:val="clear" w:color="auto" w:fill="F2F2F2" w:themeFill="background1" w:themeFillShade="F2"/>
          </w:tcPr>
          <w:p w:rsidR="002B220C" w:rsidRPr="00FD72A6" w:rsidRDefault="00256E61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Preferred </w:t>
            </w:r>
            <w:r w:rsidR="002B220C" w:rsidRPr="00FD72A6">
              <w:rPr>
                <w:rFonts w:cs="Arial"/>
                <w:b/>
                <w:iCs/>
              </w:rPr>
              <w:t>Mobile:</w:t>
            </w:r>
          </w:p>
        </w:tc>
        <w:sdt>
          <w:sdtPr>
            <w:rPr>
              <w:rFonts w:cs="Arial"/>
              <w:b/>
              <w:iCs/>
            </w:rPr>
            <w:id w:val="-2054839497"/>
            <w:placeholder>
              <w:docPart w:val="2083C77DCEB44747AC277DB7A817EC8D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:rsidR="002B220C" w:rsidRPr="00FD72A6" w:rsidRDefault="007E34A1" w:rsidP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>Parent/Carer mobile number.</w:t>
                </w:r>
              </w:p>
            </w:tc>
          </w:sdtContent>
        </w:sdt>
      </w:tr>
      <w:tr w:rsidR="00DB442B" w:rsidRPr="00FD72A6" w:rsidTr="00CB113B">
        <w:tc>
          <w:tcPr>
            <w:tcW w:w="1973" w:type="dxa"/>
            <w:shd w:val="clear" w:color="auto" w:fill="E6E6E6"/>
          </w:tcPr>
          <w:p w:rsidR="00EC105C" w:rsidRPr="00FD72A6" w:rsidRDefault="00D6395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Parent email:</w:t>
            </w:r>
          </w:p>
        </w:tc>
        <w:tc>
          <w:tcPr>
            <w:tcW w:w="3847" w:type="dxa"/>
            <w:shd w:val="clear" w:color="auto" w:fill="auto"/>
          </w:tcPr>
          <w:p w:rsidR="00EC105C" w:rsidRPr="00FA7A2A" w:rsidRDefault="000B2D4A" w:rsidP="00631A4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646171561"/>
                <w:placeholder>
                  <w:docPart w:val="EB31FAD6E3AD47258D54A51CE6BD4917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Essential.</w:t>
                </w:r>
              </w:sdtContent>
            </w:sdt>
            <w:r w:rsidR="00BB09B2" w:rsidRPr="00FA7A2A">
              <w:rPr>
                <w:b/>
                <w:iCs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="00BB09B2" w:rsidRPr="00FA7A2A">
              <w:rPr>
                <w:b/>
                <w:iCs/>
              </w:rPr>
              <w:instrText xml:space="preserve"> FORMTEXT </w:instrText>
            </w:r>
            <w:r w:rsidR="00BB09B2" w:rsidRPr="00FA7A2A">
              <w:rPr>
                <w:b/>
                <w:iCs/>
              </w:rPr>
            </w:r>
            <w:r w:rsidR="00BB09B2" w:rsidRPr="00FA7A2A">
              <w:rPr>
                <w:b/>
                <w:iCs/>
              </w:rPr>
              <w:fldChar w:fldCharType="separate"/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221884" w:rsidRPr="00FA7A2A">
              <w:rPr>
                <w:b/>
                <w:iCs/>
                <w:noProof/>
              </w:rPr>
              <w:t> </w:t>
            </w:r>
            <w:r w:rsidR="00BB09B2" w:rsidRPr="00FA7A2A">
              <w:rPr>
                <w:b/>
                <w:iCs/>
              </w:rPr>
              <w:fldChar w:fldCharType="end"/>
            </w:r>
            <w:bookmarkEnd w:id="2"/>
          </w:p>
        </w:tc>
        <w:tc>
          <w:tcPr>
            <w:tcW w:w="2268" w:type="dxa"/>
            <w:shd w:val="clear" w:color="auto" w:fill="E6E6E6"/>
          </w:tcPr>
          <w:p w:rsidR="00EC105C" w:rsidRPr="00FD72A6" w:rsidRDefault="002B220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 xml:space="preserve">Home </w:t>
            </w:r>
            <w:r w:rsidR="00EC105C" w:rsidRPr="00FD72A6">
              <w:rPr>
                <w:rFonts w:cs="Arial"/>
                <w:b/>
                <w:iCs/>
              </w:rPr>
              <w:t>Tel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518468085"/>
            <w:placeholder>
              <w:docPart w:val="94C79150D39C4ED3926D46EF0A9FB70A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:rsidR="00EC105C" w:rsidRPr="00FD72A6" w:rsidRDefault="007E34A1">
                <w:pPr>
                  <w:rPr>
                    <w:rFonts w:cs="Arial"/>
                    <w:b/>
                    <w:iCs/>
                  </w:rPr>
                </w:pPr>
                <w:r w:rsidRPr="00FD72A6">
                  <w:rPr>
                    <w:rStyle w:val="PlaceholderText"/>
                    <w:rFonts w:cs="Arial"/>
                  </w:rPr>
                  <w:t xml:space="preserve">Home phone number </w:t>
                </w:r>
              </w:p>
            </w:tc>
          </w:sdtContent>
        </w:sdt>
      </w:tr>
      <w:tr w:rsidR="00DB442B" w:rsidRPr="00FD72A6" w:rsidTr="00CB113B">
        <w:trPr>
          <w:trHeight w:val="460"/>
        </w:trPr>
        <w:tc>
          <w:tcPr>
            <w:tcW w:w="1973" w:type="dxa"/>
            <w:shd w:val="clear" w:color="auto" w:fill="E6E6E6"/>
          </w:tcPr>
          <w:p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School</w:t>
            </w:r>
            <w:r w:rsidR="002B55A0" w:rsidRPr="00FD72A6">
              <w:rPr>
                <w:rFonts w:cs="Arial"/>
                <w:b/>
                <w:iCs/>
              </w:rPr>
              <w:t>:</w:t>
            </w:r>
          </w:p>
        </w:tc>
        <w:tc>
          <w:tcPr>
            <w:tcW w:w="3847" w:type="dxa"/>
            <w:shd w:val="clear" w:color="auto" w:fill="auto"/>
          </w:tcPr>
          <w:p w:rsidR="00BB09B2" w:rsidRPr="00FA7A2A" w:rsidRDefault="000B2D4A" w:rsidP="00631A41">
            <w:pPr>
              <w:rPr>
                <w:b/>
                <w:iCs/>
              </w:rPr>
            </w:pPr>
            <w:sdt>
              <w:sdtPr>
                <w:rPr>
                  <w:b/>
                  <w:iCs/>
                </w:rPr>
                <w:id w:val="-1440761642"/>
                <w:placeholder>
                  <w:docPart w:val="BD1FC41D21634F639E5BB6B6B5A63D03"/>
                </w:placeholder>
                <w:showingPlcHdr/>
              </w:sdtPr>
              <w:sdtEndPr/>
              <w:sdtContent>
                <w:r w:rsidR="00D6395C" w:rsidRPr="00FA7A2A">
                  <w:rPr>
                    <w:rStyle w:val="PlaceholderText"/>
                    <w:rFonts w:cs="Arial"/>
                  </w:rPr>
                  <w:t>Registered school</w:t>
                </w:r>
              </w:sdtContent>
            </w:sdt>
          </w:p>
        </w:tc>
        <w:tc>
          <w:tcPr>
            <w:tcW w:w="2268" w:type="dxa"/>
            <w:shd w:val="clear" w:color="auto" w:fill="E6E6E6"/>
          </w:tcPr>
          <w:p w:rsidR="00BB09B2" w:rsidRPr="00FD72A6" w:rsidRDefault="00BB09B2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Preferred Language</w:t>
            </w:r>
            <w:r w:rsidR="002B220C" w:rsidRPr="00FD72A6">
              <w:rPr>
                <w:rFonts w:cs="Arial"/>
                <w:b/>
                <w:iCs/>
              </w:rPr>
              <w:t>:</w:t>
            </w:r>
          </w:p>
        </w:tc>
        <w:sdt>
          <w:sdtPr>
            <w:rPr>
              <w:rFonts w:cs="Arial"/>
              <w:b/>
              <w:iCs/>
            </w:rPr>
            <w:id w:val="-1422027654"/>
            <w:placeholder>
              <w:docPart w:val="8A14A1552F064438997E08DDCFADCF1B"/>
            </w:placeholder>
            <w:showingPlcHdr/>
          </w:sdtPr>
          <w:sdtEndPr/>
          <w:sdtContent>
            <w:tc>
              <w:tcPr>
                <w:tcW w:w="2892" w:type="dxa"/>
                <w:gridSpan w:val="3"/>
                <w:shd w:val="clear" w:color="auto" w:fill="auto"/>
              </w:tcPr>
              <w:p w:rsidR="00BB09B2" w:rsidRPr="00FD72A6" w:rsidRDefault="007E34A1">
                <w:pPr>
                  <w:rPr>
                    <w:rFonts w:cs="Arial"/>
                    <w:color w:val="808080"/>
                  </w:rPr>
                </w:pPr>
                <w:r w:rsidRPr="00FD72A6">
                  <w:rPr>
                    <w:rStyle w:val="PlaceholderText"/>
                    <w:rFonts w:cs="Arial"/>
                  </w:rPr>
                  <w:t>Preferred language for correspondence.</w:t>
                </w:r>
              </w:p>
            </w:tc>
          </w:sdtContent>
        </w:sdt>
      </w:tr>
    </w:tbl>
    <w:p w:rsidR="00D46C6B" w:rsidRPr="00FD72A6" w:rsidRDefault="00D46C6B">
      <w:pPr>
        <w:rPr>
          <w:rFonts w:cs="Arial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5490"/>
        <w:gridCol w:w="5145"/>
        <w:gridCol w:w="345"/>
      </w:tblGrid>
      <w:tr w:rsidR="000F2B5F" w:rsidRPr="00FD72A6" w:rsidTr="000B2D4A">
        <w:tc>
          <w:tcPr>
            <w:tcW w:w="10980" w:type="dxa"/>
            <w:gridSpan w:val="3"/>
            <w:shd w:val="clear" w:color="auto" w:fill="D9D9D9" w:themeFill="background1" w:themeFillShade="D9"/>
          </w:tcPr>
          <w:p w:rsidR="000F2B5F" w:rsidRPr="00FD72A6" w:rsidRDefault="002B220C">
            <w:pPr>
              <w:rPr>
                <w:rFonts w:cs="Arial"/>
                <w:b/>
                <w:iCs/>
              </w:rPr>
            </w:pPr>
            <w:r w:rsidRPr="00FD72A6">
              <w:rPr>
                <w:rFonts w:cs="Arial"/>
                <w:b/>
                <w:iCs/>
              </w:rPr>
              <w:t>Reasons for referral</w:t>
            </w:r>
            <w:r w:rsidR="00DE4E79" w:rsidRPr="00FD72A6">
              <w:rPr>
                <w:rFonts w:cs="Arial"/>
                <w:b/>
                <w:iCs/>
              </w:rPr>
              <w:t xml:space="preserve">: </w:t>
            </w:r>
          </w:p>
        </w:tc>
      </w:tr>
      <w:tr w:rsidR="00BD41FF" w:rsidRPr="001D1D3B" w:rsidTr="000B2D4A">
        <w:trPr>
          <w:trHeight w:val="1209"/>
        </w:trPr>
        <w:tc>
          <w:tcPr>
            <w:tcW w:w="10980" w:type="dxa"/>
            <w:gridSpan w:val="3"/>
            <w:tcBorders>
              <w:bottom w:val="single" w:sz="12" w:space="0" w:color="auto"/>
            </w:tcBorders>
          </w:tcPr>
          <w:tbl>
            <w:tblPr>
              <w:tblStyle w:val="TableGrid"/>
              <w:tblW w:w="0" w:type="auto"/>
              <w:tblLook w:val="01E0" w:firstRow="1" w:lastRow="1" w:firstColumn="1" w:lastColumn="1" w:noHBand="0" w:noVBand="0"/>
            </w:tblPr>
            <w:tblGrid>
              <w:gridCol w:w="607"/>
              <w:gridCol w:w="2160"/>
              <w:gridCol w:w="7560"/>
              <w:gridCol w:w="427"/>
            </w:tblGrid>
            <w:tr w:rsidR="002B220C" w:rsidTr="000B2D4A">
              <w:tc>
                <w:tcPr>
                  <w:tcW w:w="2767" w:type="dxa"/>
                  <w:gridSpan w:val="2"/>
                  <w:shd w:val="clear" w:color="auto" w:fill="FFF2CC" w:themeFill="accent4" w:themeFillTint="33"/>
                </w:tcPr>
                <w:p w:rsidR="002B220C" w:rsidRPr="000B2D4A" w:rsidRDefault="002B220C" w:rsidP="002B220C">
                  <w:pPr>
                    <w:rPr>
                      <w:rFonts w:cs="Arial"/>
                      <w:iCs/>
                      <w:sz w:val="22"/>
                      <w:szCs w:val="20"/>
                    </w:rPr>
                  </w:pPr>
                  <w:r w:rsidRPr="000B2D4A">
                    <w:rPr>
                      <w:rFonts w:cs="Arial"/>
                      <w:b/>
                      <w:iCs/>
                      <w:sz w:val="22"/>
                      <w:szCs w:val="20"/>
                    </w:rPr>
                    <w:t xml:space="preserve">Please select </w:t>
                  </w:r>
                  <w:r w:rsidR="000B2D4A" w:rsidRPr="000B2D4A">
                    <w:rPr>
                      <w:rFonts w:cs="Arial"/>
                      <w:b/>
                      <w:iCs/>
                      <w:sz w:val="22"/>
                      <w:szCs w:val="20"/>
                    </w:rPr>
                    <w:t xml:space="preserve">options </w:t>
                  </w:r>
                  <w:r w:rsidRPr="000B2D4A">
                    <w:rPr>
                      <w:rFonts w:cs="Arial"/>
                      <w:b/>
                      <w:iCs/>
                      <w:sz w:val="22"/>
                      <w:szCs w:val="20"/>
                    </w:rPr>
                    <w:t>from dropdown</w:t>
                  </w:r>
                </w:p>
              </w:tc>
              <w:tc>
                <w:tcPr>
                  <w:tcW w:w="7560" w:type="dxa"/>
                </w:tcPr>
                <w:p w:rsidR="002B220C" w:rsidRPr="000B2D4A" w:rsidRDefault="002B220C" w:rsidP="002B55A0">
                  <w:pPr>
                    <w:rPr>
                      <w:rFonts w:cs="Arial"/>
                      <w:iCs/>
                      <w:sz w:val="22"/>
                      <w:szCs w:val="20"/>
                    </w:rPr>
                  </w:pPr>
                  <w:r w:rsidRPr="000B2D4A">
                    <w:rPr>
                      <w:rFonts w:cs="Arial"/>
                      <w:iCs/>
                      <w:sz w:val="22"/>
                      <w:szCs w:val="20"/>
                    </w:rPr>
                    <w:t>Details</w:t>
                  </w:r>
                </w:p>
              </w:tc>
              <w:tc>
                <w:tcPr>
                  <w:tcW w:w="427" w:type="dxa"/>
                </w:tcPr>
                <w:p w:rsidR="002B220C" w:rsidRDefault="002B220C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040D3D" w:rsidTr="00BE378F">
              <w:trPr>
                <w:trHeight w:val="208"/>
              </w:trPr>
              <w:tc>
                <w:tcPr>
                  <w:tcW w:w="607" w:type="dxa"/>
                </w:tcPr>
                <w:p w:rsidR="00040D3D" w:rsidRPr="00BE378F" w:rsidRDefault="00BE378F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1</w:t>
                  </w:r>
                </w:p>
              </w:tc>
              <w:bookmarkStart w:id="3" w:name="Dropdown2"/>
              <w:bookmarkStart w:id="4" w:name="_GoBack"/>
              <w:tc>
                <w:tcPr>
                  <w:tcW w:w="2160" w:type="dxa"/>
                </w:tcPr>
                <w:p w:rsidR="00040D3D" w:rsidRPr="002D136E" w:rsidRDefault="00DE4E79" w:rsidP="002D136E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0B2D4A">
                    <w:rPr>
                      <w:rFonts w:cs="Arial"/>
                      <w:b/>
                      <w:bCs/>
                      <w:sz w:val="20"/>
                      <w:szCs w:val="20"/>
                    </w:rPr>
                  </w:r>
                  <w:r w:rsidR="000B2D4A"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  <w:bookmarkEnd w:id="3"/>
                  <w:bookmarkEnd w:id="4"/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-345016306"/>
                  <w:placeholder>
                    <w:docPart w:val="E6D27A4FA15A41B5A7901C64F1E585C1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040D3D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Please describe 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selected 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>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040D3D" w:rsidRDefault="00040D3D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160" w:type="dxa"/>
                </w:tcPr>
                <w:p w:rsidR="00DE4E79" w:rsidRPr="002D136E" w:rsidRDefault="00DE4E79" w:rsidP="00DC2420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0B2D4A">
                    <w:rPr>
                      <w:rFonts w:cs="Arial"/>
                      <w:b/>
                      <w:bCs/>
                      <w:sz w:val="20"/>
                      <w:szCs w:val="20"/>
                    </w:rPr>
                  </w:r>
                  <w:r w:rsidR="000B2D4A"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686260414"/>
                  <w:placeholder>
                    <w:docPart w:val="9E75262197F946BD801929EFB1D1BE4D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DE4E79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Please describe 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selected 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>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DE4E79" w:rsidRDefault="00DE4E79" w:rsidP="00040D3D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Tr="00BE378F">
              <w:tc>
                <w:tcPr>
                  <w:tcW w:w="607" w:type="dxa"/>
                </w:tcPr>
                <w:p w:rsidR="00DE4E79" w:rsidRPr="00BE378F" w:rsidRDefault="00DE4E79" w:rsidP="0085438F">
                  <w:pPr>
                    <w:rPr>
                      <w:rFonts w:cs="Arial"/>
                      <w:sz w:val="20"/>
                      <w:szCs w:val="20"/>
                    </w:rPr>
                  </w:pPr>
                  <w:r>
                    <w:rPr>
                      <w:rFonts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160" w:type="dxa"/>
                </w:tcPr>
                <w:p w:rsidR="00DE4E79" w:rsidRPr="002D136E" w:rsidRDefault="00DE4E79" w:rsidP="00DC2420">
                  <w:pPr>
                    <w:rPr>
                      <w:rFonts w:cs="Arial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Sensory Issues**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="000B2D4A">
                    <w:rPr>
                      <w:rFonts w:cs="Arial"/>
                      <w:b/>
                      <w:bCs/>
                      <w:sz w:val="20"/>
                      <w:szCs w:val="20"/>
                    </w:rPr>
                  </w:r>
                  <w:r w:rsidR="000B2D4A"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separate"/>
                  </w:r>
                  <w:r>
                    <w:rPr>
                      <w:rFonts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sdt>
                <w:sdtPr>
                  <w:rPr>
                    <w:rFonts w:cs="Arial"/>
                    <w:sz w:val="20"/>
                    <w:szCs w:val="20"/>
                  </w:rPr>
                  <w:id w:val="1452660515"/>
                  <w:placeholder>
                    <w:docPart w:val="22D826080DED45658788153809B73CBD"/>
                  </w:placeholder>
                  <w:showingPlcHdr/>
                </w:sdtPr>
                <w:sdtEndPr/>
                <w:sdtContent>
                  <w:tc>
                    <w:tcPr>
                      <w:tcW w:w="7560" w:type="dxa"/>
                    </w:tcPr>
                    <w:p w:rsidR="00DE4E79" w:rsidRPr="008934D1" w:rsidRDefault="00D6395C" w:rsidP="00D6395C">
                      <w:pPr>
                        <w:rPr>
                          <w:rFonts w:cs="Arial"/>
                          <w:sz w:val="20"/>
                          <w:szCs w:val="20"/>
                        </w:rPr>
                      </w:pPr>
                      <w:r w:rsidRPr="008934D1">
                        <w:rPr>
                          <w:rStyle w:val="PlaceholderText"/>
                          <w:rFonts w:cs="Arial"/>
                        </w:rPr>
                        <w:t>Please describe</w:t>
                      </w:r>
                      <w:r w:rsidR="00DB442B" w:rsidRPr="008934D1">
                        <w:rPr>
                          <w:rStyle w:val="PlaceholderText"/>
                          <w:rFonts w:cs="Arial"/>
                        </w:rPr>
                        <w:t xml:space="preserve"> selected</w:t>
                      </w:r>
                      <w:r w:rsidRPr="008934D1">
                        <w:rPr>
                          <w:rStyle w:val="PlaceholderText"/>
                          <w:rFonts w:cs="Arial"/>
                        </w:rPr>
                        <w:t xml:space="preserve"> issue</w:t>
                      </w:r>
                    </w:p>
                  </w:tc>
                </w:sdtContent>
              </w:sdt>
              <w:tc>
                <w:tcPr>
                  <w:tcW w:w="427" w:type="dxa"/>
                </w:tcPr>
                <w:p w:rsidR="00DE4E79" w:rsidRDefault="00DE4E79" w:rsidP="00837692">
                  <w:pPr>
                    <w:jc w:val="center"/>
                    <w:rPr>
                      <w:rFonts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</w:tbl>
          <w:p w:rsidR="00BD41FF" w:rsidRPr="00DE4E79" w:rsidRDefault="00D578A0" w:rsidP="00A23EE3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**</w:t>
            </w:r>
            <w:r w:rsidR="00A23EE3">
              <w:rPr>
                <w:rFonts w:cs="Arial"/>
                <w:sz w:val="13"/>
                <w:szCs w:val="13"/>
              </w:rPr>
              <w:t xml:space="preserve">Please see the note on our website about assessment and input to children with sensory issues. </w:t>
            </w:r>
          </w:p>
        </w:tc>
      </w:tr>
      <w:tr w:rsidR="00BB09B2" w:rsidRPr="001D1D3B" w:rsidTr="000B2D4A">
        <w:trPr>
          <w:trHeight w:val="345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:rsidR="00BB09B2" w:rsidRPr="008934D1" w:rsidRDefault="00BB09B2" w:rsidP="0085438F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8934D1">
              <w:rPr>
                <w:rFonts w:cs="Arial"/>
                <w:b/>
                <w:bCs/>
                <w:sz w:val="20"/>
                <w:szCs w:val="20"/>
              </w:rPr>
              <w:t>Detail/ Other reason</w:t>
            </w:r>
            <w:r w:rsidR="007F4E0A" w:rsidRPr="008934D1">
              <w:rPr>
                <w:rFonts w:cs="Arial"/>
                <w:b/>
                <w:bCs/>
                <w:sz w:val="20"/>
                <w:szCs w:val="20"/>
              </w:rPr>
              <w:t>.</w:t>
            </w:r>
          </w:p>
        </w:tc>
      </w:tr>
      <w:tr w:rsidR="00BB09B2" w:rsidRPr="001D1D3B" w:rsidTr="000B2D4A">
        <w:trPr>
          <w:trHeight w:val="394"/>
        </w:trPr>
        <w:tc>
          <w:tcPr>
            <w:tcW w:w="10980" w:type="dxa"/>
            <w:gridSpan w:val="3"/>
            <w:tcBorders>
              <w:bottom w:val="single" w:sz="12" w:space="0" w:color="auto"/>
            </w:tcBorders>
          </w:tcPr>
          <w:sdt>
            <w:sdtPr>
              <w:rPr>
                <w:rFonts w:cs="Arial"/>
                <w:iCs/>
                <w:sz w:val="20"/>
                <w:szCs w:val="20"/>
              </w:rPr>
              <w:id w:val="1757100323"/>
              <w:placeholder>
                <w:docPart w:val="B1BED411B28A49AA9A31E933E6A1C0C1"/>
              </w:placeholder>
              <w:showingPlcHdr/>
            </w:sdtPr>
            <w:sdtEndPr/>
            <w:sdtContent>
              <w:p w:rsidR="00EB03FE" w:rsidRPr="008934D1" w:rsidRDefault="00DB442B" w:rsidP="0085438F">
                <w:pPr>
                  <w:rPr>
                    <w:rFonts w:cs="Arial"/>
                    <w:iCs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Any other reason not listed or information that you think is relevant</w:t>
                </w:r>
              </w:p>
            </w:sdtContent>
          </w:sdt>
          <w:p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  <w:p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  <w:p w:rsidR="00EB03FE" w:rsidRPr="008934D1" w:rsidRDefault="00EB03FE" w:rsidP="0085438F">
            <w:pPr>
              <w:rPr>
                <w:rFonts w:cs="Arial"/>
                <w:iCs/>
                <w:sz w:val="20"/>
                <w:szCs w:val="20"/>
              </w:rPr>
            </w:pPr>
          </w:p>
        </w:tc>
      </w:tr>
      <w:tr w:rsidR="00BB09B2" w:rsidRPr="001D1D3B" w:rsidTr="000B2D4A">
        <w:trPr>
          <w:trHeight w:val="308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:rsidR="00BB09B2" w:rsidRPr="008934D1" w:rsidRDefault="00BB09B2" w:rsidP="0085438F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8934D1">
              <w:rPr>
                <w:rFonts w:cs="Arial"/>
                <w:b/>
                <w:bCs/>
                <w:sz w:val="20"/>
                <w:szCs w:val="20"/>
              </w:rPr>
              <w:t>Diagnosis</w:t>
            </w:r>
            <w:r w:rsidR="00EB03FE" w:rsidRPr="008934D1">
              <w:rPr>
                <w:rFonts w:cs="Arial"/>
                <w:b/>
                <w:bCs/>
                <w:sz w:val="20"/>
                <w:szCs w:val="20"/>
              </w:rPr>
              <w:t xml:space="preserve">: </w:t>
            </w:r>
          </w:p>
        </w:tc>
      </w:tr>
      <w:tr w:rsidR="00040D3D" w:rsidRPr="001D1D3B" w:rsidTr="000B2D4A">
        <w:trPr>
          <w:trHeight w:val="307"/>
        </w:trPr>
        <w:sdt>
          <w:sdtPr>
            <w:rPr>
              <w:rFonts w:cs="Arial"/>
              <w:i/>
              <w:iCs/>
              <w:sz w:val="20"/>
              <w:szCs w:val="20"/>
            </w:rPr>
            <w:id w:val="-1023852525"/>
            <w:placeholder>
              <w:docPart w:val="A2474DE499B240E5851A0D80B642E87C"/>
            </w:placeholder>
            <w:showingPlcHdr/>
          </w:sdtPr>
          <w:sdtEndPr/>
          <w:sdtContent>
            <w:tc>
              <w:tcPr>
                <w:tcW w:w="10980" w:type="dxa"/>
                <w:gridSpan w:val="3"/>
              </w:tcPr>
              <w:p w:rsidR="00040D3D" w:rsidRPr="008934D1" w:rsidRDefault="007E34A1" w:rsidP="00D6395C">
                <w:pPr>
                  <w:rPr>
                    <w:rFonts w:cs="Arial"/>
                    <w:i/>
                    <w:iCs/>
                    <w:sz w:val="20"/>
                    <w:szCs w:val="20"/>
                  </w:rPr>
                </w:pPr>
                <w:r w:rsidRPr="007E34A1">
                  <w:rPr>
                    <w:rStyle w:val="PlaceholderText"/>
                    <w:rFonts w:cs="Arial"/>
                  </w:rPr>
                  <w:t>What is the child’s d</w:t>
                </w:r>
                <w:r w:rsidR="00DB442B" w:rsidRPr="007E34A1">
                  <w:rPr>
                    <w:rStyle w:val="PlaceholderText"/>
                    <w:rFonts w:cs="Arial"/>
                  </w:rPr>
                  <w:t>iagnosis</w:t>
                </w:r>
                <w:r w:rsidRPr="007E34A1">
                  <w:rPr>
                    <w:rStyle w:val="PlaceholderText"/>
                    <w:rFonts w:cs="Arial"/>
                  </w:rPr>
                  <w:t>/es</w:t>
                </w:r>
                <w:r w:rsidR="00DB442B" w:rsidRPr="007E34A1">
                  <w:rPr>
                    <w:rStyle w:val="PlaceholderText"/>
                    <w:rFonts w:cs="Arial"/>
                  </w:rPr>
                  <w:t>.</w:t>
                </w:r>
              </w:p>
            </w:tc>
          </w:sdtContent>
        </w:sdt>
      </w:tr>
      <w:tr w:rsidR="004B7860" w:rsidRPr="001D1D3B" w:rsidTr="000B2D4A">
        <w:trPr>
          <w:trHeight w:val="307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:rsidR="004B7860" w:rsidRPr="008934D1" w:rsidRDefault="004B7860" w:rsidP="00674F04">
            <w:pPr>
              <w:rPr>
                <w:rFonts w:cs="Arial"/>
                <w:b/>
                <w:iCs/>
                <w:sz w:val="22"/>
                <w:szCs w:val="22"/>
              </w:rPr>
            </w:pPr>
            <w:r w:rsidRPr="008934D1">
              <w:rPr>
                <w:rFonts w:cs="Arial"/>
                <w:b/>
                <w:iCs/>
                <w:sz w:val="22"/>
                <w:szCs w:val="22"/>
              </w:rPr>
              <w:t>Other information</w:t>
            </w:r>
            <w:r w:rsidRPr="008934D1">
              <w:rPr>
                <w:rFonts w:cs="Arial"/>
                <w:iCs/>
                <w:sz w:val="20"/>
                <w:szCs w:val="22"/>
              </w:rPr>
              <w:t xml:space="preserve"> </w:t>
            </w:r>
            <w:r w:rsidR="007D5A4E" w:rsidRPr="008934D1">
              <w:rPr>
                <w:rFonts w:cs="Arial"/>
                <w:iCs/>
                <w:sz w:val="20"/>
                <w:szCs w:val="22"/>
              </w:rPr>
              <w:t>(</w:t>
            </w:r>
            <w:r w:rsidR="00674F04" w:rsidRPr="008934D1">
              <w:rPr>
                <w:rFonts w:cs="Arial"/>
                <w:iCs/>
                <w:sz w:val="20"/>
                <w:szCs w:val="22"/>
              </w:rPr>
              <w:t>Please check as appropriate):</w:t>
            </w:r>
            <w:r w:rsidR="00674F04" w:rsidRPr="008934D1">
              <w:rPr>
                <w:rFonts w:cs="Arial"/>
                <w:b/>
                <w:iCs/>
                <w:sz w:val="22"/>
                <w:szCs w:val="22"/>
              </w:rPr>
              <w:t xml:space="preserve"> </w:t>
            </w:r>
          </w:p>
        </w:tc>
      </w:tr>
      <w:tr w:rsidR="004B7860" w:rsidRPr="001D1D3B" w:rsidTr="000B2D4A">
        <w:trPr>
          <w:trHeight w:val="307"/>
        </w:trPr>
        <w:tc>
          <w:tcPr>
            <w:tcW w:w="10980" w:type="dxa"/>
            <w:gridSpan w:val="3"/>
          </w:tcPr>
          <w:p w:rsidR="004B7860" w:rsidRPr="008934D1" w:rsidRDefault="000B2D4A" w:rsidP="00A23EE3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936724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34A1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4B7860" w:rsidRPr="008934D1">
              <w:rPr>
                <w:rFonts w:cs="Arial"/>
                <w:iCs/>
                <w:szCs w:val="20"/>
              </w:rPr>
              <w:t xml:space="preserve"> A</w:t>
            </w:r>
            <w:r w:rsidR="00E954F1" w:rsidRPr="008934D1">
              <w:rPr>
                <w:rFonts w:cs="Arial"/>
                <w:iCs/>
                <w:szCs w:val="20"/>
              </w:rPr>
              <w:t>dditional Learning Needs/IDP</w:t>
            </w:r>
            <w:r w:rsidR="00A23EE3" w:rsidRPr="008934D1">
              <w:rPr>
                <w:rFonts w:cs="Arial"/>
                <w:iCs/>
                <w:szCs w:val="20"/>
              </w:rPr>
              <w:t xml:space="preserve">, </w:t>
            </w:r>
            <w:r w:rsidR="004B7860" w:rsidRPr="008934D1">
              <w:rPr>
                <w:rFonts w:cs="Arial"/>
                <w:iCs/>
                <w:szCs w:val="20"/>
              </w:rPr>
              <w:t xml:space="preserve">   </w:t>
            </w:r>
            <w:sdt>
              <w:sdtPr>
                <w:rPr>
                  <w:rFonts w:cs="Arial"/>
                  <w:iCs/>
                  <w:szCs w:val="20"/>
                </w:rPr>
                <w:id w:val="17395095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E34A1"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 w:rsidR="004B7860" w:rsidRPr="008934D1">
              <w:rPr>
                <w:rFonts w:cs="Arial"/>
                <w:iCs/>
                <w:szCs w:val="20"/>
              </w:rPr>
              <w:t xml:space="preserve"> </w:t>
            </w:r>
            <w:r w:rsidR="00E954F1" w:rsidRPr="008934D1">
              <w:rPr>
                <w:rFonts w:cs="Arial"/>
                <w:iCs/>
                <w:szCs w:val="20"/>
              </w:rPr>
              <w:t xml:space="preserve">Known/referred to </w:t>
            </w:r>
            <w:r w:rsidR="004B7860" w:rsidRPr="008934D1">
              <w:rPr>
                <w:rFonts w:cs="Arial"/>
                <w:iCs/>
                <w:szCs w:val="20"/>
              </w:rPr>
              <w:t>Neurodevelopmental team</w:t>
            </w:r>
            <w:r w:rsidR="00A23EE3" w:rsidRPr="008934D1">
              <w:rPr>
                <w:rFonts w:cs="Arial"/>
                <w:iCs/>
                <w:szCs w:val="20"/>
              </w:rPr>
              <w:t xml:space="preserve">, </w:t>
            </w:r>
            <w:r w:rsidR="004B7860" w:rsidRPr="008934D1">
              <w:rPr>
                <w:rFonts w:cs="Arial"/>
                <w:iCs/>
                <w:szCs w:val="20"/>
              </w:rPr>
              <w:t xml:space="preserve"> </w:t>
            </w:r>
            <w:sdt>
              <w:sdtPr>
                <w:rPr>
                  <w:rFonts w:cs="Arial"/>
                  <w:iCs/>
                  <w:szCs w:val="20"/>
                </w:rPr>
                <w:id w:val="8553163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74F04" w:rsidRPr="008934D1">
                  <w:rPr>
                    <w:rFonts w:ascii="Segoe UI Symbol" w:eastAsia="MS Gothic" w:hAnsi="Segoe UI Symbol" w:cs="Segoe UI Symbol"/>
                    <w:iCs/>
                    <w:szCs w:val="20"/>
                  </w:rPr>
                  <w:t>☐</w:t>
                </w:r>
              </w:sdtContent>
            </w:sdt>
            <w:r w:rsidR="00674F04" w:rsidRPr="008934D1">
              <w:rPr>
                <w:rFonts w:cs="Arial"/>
                <w:iCs/>
                <w:szCs w:val="20"/>
              </w:rPr>
              <w:t xml:space="preserve"> Child protection register</w:t>
            </w:r>
            <w:r w:rsidR="00EB03FE" w:rsidRPr="008934D1">
              <w:rPr>
                <w:rFonts w:cs="Arial"/>
                <w:iCs/>
                <w:szCs w:val="20"/>
              </w:rPr>
              <w:t xml:space="preserve">, </w:t>
            </w:r>
            <w:r w:rsidR="00674F04" w:rsidRPr="008934D1">
              <w:rPr>
                <w:rFonts w:cs="Arial"/>
                <w:iCs/>
                <w:szCs w:val="20"/>
              </w:rPr>
              <w:t xml:space="preserve"> </w:t>
            </w:r>
            <w:sdt>
              <w:sdtPr>
                <w:rPr>
                  <w:rFonts w:cs="Arial"/>
                  <w:iCs/>
                  <w:szCs w:val="20"/>
                </w:rPr>
                <w:id w:val="-682903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D5A4E" w:rsidRPr="008934D1">
                  <w:rPr>
                    <w:rFonts w:ascii="Segoe UI Symbol" w:eastAsia="MS Gothic" w:hAnsi="Segoe UI Symbol" w:cs="Segoe UI Symbol"/>
                    <w:iCs/>
                    <w:szCs w:val="20"/>
                  </w:rPr>
                  <w:t>☐</w:t>
                </w:r>
              </w:sdtContent>
            </w:sdt>
            <w:r w:rsidR="00674F04" w:rsidRPr="008934D1">
              <w:rPr>
                <w:rFonts w:cs="Arial"/>
                <w:iCs/>
                <w:szCs w:val="20"/>
              </w:rPr>
              <w:t>L</w:t>
            </w:r>
            <w:r w:rsidR="00A23EE3" w:rsidRPr="008934D1">
              <w:rPr>
                <w:rFonts w:cs="Arial"/>
                <w:iCs/>
                <w:szCs w:val="20"/>
              </w:rPr>
              <w:t xml:space="preserve">ooked </w:t>
            </w:r>
            <w:r w:rsidR="00674F04" w:rsidRPr="008934D1">
              <w:rPr>
                <w:rFonts w:cs="Arial"/>
                <w:iCs/>
                <w:szCs w:val="20"/>
              </w:rPr>
              <w:t>A</w:t>
            </w:r>
            <w:r w:rsidR="00A23EE3" w:rsidRPr="008934D1">
              <w:rPr>
                <w:rFonts w:cs="Arial"/>
                <w:iCs/>
                <w:szCs w:val="20"/>
              </w:rPr>
              <w:t xml:space="preserve">fter </w:t>
            </w:r>
            <w:r w:rsidR="00674F04" w:rsidRPr="008934D1">
              <w:rPr>
                <w:rFonts w:cs="Arial"/>
                <w:iCs/>
                <w:szCs w:val="20"/>
              </w:rPr>
              <w:t>C</w:t>
            </w:r>
            <w:r w:rsidR="00EB03FE" w:rsidRPr="008934D1">
              <w:rPr>
                <w:rFonts w:cs="Arial"/>
                <w:iCs/>
                <w:szCs w:val="20"/>
              </w:rPr>
              <w:t xml:space="preserve">hild. </w:t>
            </w:r>
          </w:p>
        </w:tc>
      </w:tr>
      <w:tr w:rsidR="00674F04" w:rsidRPr="001D1D3B" w:rsidTr="000B2D4A">
        <w:trPr>
          <w:trHeight w:val="307"/>
        </w:trPr>
        <w:tc>
          <w:tcPr>
            <w:tcW w:w="10980" w:type="dxa"/>
            <w:gridSpan w:val="3"/>
            <w:shd w:val="clear" w:color="auto" w:fill="D9D9D9" w:themeFill="background1" w:themeFillShade="D9"/>
          </w:tcPr>
          <w:p w:rsidR="00674F04" w:rsidRPr="007D5A4E" w:rsidRDefault="00EB03FE" w:rsidP="007D5A4E">
            <w:pP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t>Please list other s</w:t>
            </w:r>
            <w:r w:rsidR="007D5A4E" w:rsidRPr="007D5A4E">
              <w:rPr>
                <w:rFonts w:asciiTheme="minorHAnsi" w:hAnsiTheme="minorHAnsi" w:cstheme="minorHAnsi"/>
                <w:b/>
                <w:iCs/>
                <w:sz w:val="22"/>
                <w:szCs w:val="20"/>
              </w:rPr>
              <w:t>ervices known to be involved:</w:t>
            </w:r>
          </w:p>
        </w:tc>
      </w:tr>
      <w:tr w:rsidR="000B2D4A" w:rsidRPr="001D1D3B" w:rsidTr="000B2D4A">
        <w:trPr>
          <w:gridAfter w:val="1"/>
          <w:wAfter w:w="345" w:type="dxa"/>
          <w:trHeight w:val="1667"/>
        </w:trPr>
        <w:tc>
          <w:tcPr>
            <w:tcW w:w="5490" w:type="dxa"/>
          </w:tcPr>
          <w:p w:rsidR="000B2D4A" w:rsidRDefault="000B2D4A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280188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>
              <w:rPr>
                <w:rFonts w:cs="Arial"/>
                <w:iCs/>
                <w:szCs w:val="20"/>
              </w:rPr>
              <w:t xml:space="preserve"> Neurodevelopmental Team</w:t>
            </w:r>
          </w:p>
          <w:p w:rsidR="000B2D4A" w:rsidRDefault="000B2D4A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7893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>
              <w:rPr>
                <w:rFonts w:cs="Arial"/>
                <w:iCs/>
                <w:szCs w:val="20"/>
              </w:rPr>
              <w:t xml:space="preserve"> CAMHS</w:t>
            </w:r>
          </w:p>
          <w:p w:rsidR="000B2D4A" w:rsidRDefault="000B2D4A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1500418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>
              <w:rPr>
                <w:rFonts w:cs="Arial"/>
                <w:iCs/>
                <w:szCs w:val="20"/>
              </w:rPr>
              <w:t xml:space="preserve"> Children’s Nursing </w:t>
            </w:r>
          </w:p>
          <w:p w:rsidR="000B2D4A" w:rsidRDefault="000B2D4A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561634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>
              <w:rPr>
                <w:rFonts w:cs="Arial"/>
                <w:iCs/>
                <w:szCs w:val="20"/>
              </w:rPr>
              <w:t xml:space="preserve"> Physiotherapy</w:t>
            </w:r>
          </w:p>
        </w:tc>
        <w:tc>
          <w:tcPr>
            <w:tcW w:w="5145" w:type="dxa"/>
          </w:tcPr>
          <w:p w:rsidR="000B2D4A" w:rsidRDefault="000B2D4A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16345138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>
              <w:rPr>
                <w:rFonts w:cs="Arial"/>
                <w:iCs/>
                <w:szCs w:val="20"/>
              </w:rPr>
              <w:t xml:space="preserve"> Educational Psychology</w:t>
            </w:r>
          </w:p>
          <w:p w:rsidR="000B2D4A" w:rsidRDefault="000B2D4A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-834228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>
              <w:rPr>
                <w:rFonts w:cs="Arial"/>
                <w:iCs/>
                <w:szCs w:val="20"/>
              </w:rPr>
              <w:t xml:space="preserve"> LIFT Team</w:t>
            </w:r>
          </w:p>
          <w:p w:rsidR="000B2D4A" w:rsidRDefault="000B2D4A" w:rsidP="00C83824">
            <w:pPr>
              <w:rPr>
                <w:rFonts w:cs="Arial"/>
                <w:iCs/>
                <w:szCs w:val="20"/>
              </w:rPr>
            </w:pPr>
            <w:sdt>
              <w:sdtPr>
                <w:rPr>
                  <w:rFonts w:cs="Arial"/>
                  <w:iCs/>
                  <w:szCs w:val="20"/>
                </w:rPr>
                <w:id w:val="537631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iCs/>
                    <w:szCs w:val="20"/>
                  </w:rPr>
                  <w:t>☐</w:t>
                </w:r>
              </w:sdtContent>
            </w:sdt>
            <w:r>
              <w:rPr>
                <w:rFonts w:cs="Arial"/>
                <w:iCs/>
                <w:szCs w:val="20"/>
              </w:rPr>
              <w:t xml:space="preserve"> Speech and Language Therapy </w:t>
            </w:r>
          </w:p>
          <w:p w:rsidR="000B2D4A" w:rsidRPr="007E34A1" w:rsidRDefault="000B2D4A" w:rsidP="00C83824">
            <w:pPr>
              <w:rPr>
                <w:rFonts w:cs="Arial"/>
                <w:iCs/>
                <w:sz w:val="20"/>
                <w:szCs w:val="20"/>
              </w:rPr>
            </w:pPr>
            <w:r>
              <w:rPr>
                <w:rFonts w:cs="Arial"/>
                <w:iCs/>
                <w:sz w:val="20"/>
                <w:szCs w:val="20"/>
              </w:rPr>
              <w:t xml:space="preserve">OTHER:  </w:t>
            </w:r>
            <w:sdt>
              <w:sdtPr>
                <w:rPr>
                  <w:rFonts w:cs="Arial"/>
                  <w:iCs/>
                  <w:sz w:val="20"/>
                  <w:szCs w:val="20"/>
                </w:rPr>
                <w:id w:val="1674376280"/>
                <w:placeholder>
                  <w:docPart w:val="5CB7EE09C951470CA40810396F6BC449"/>
                </w:placeholder>
                <w:showingPlcHdr/>
              </w:sdtPr>
              <w:sdtContent>
                <w:r w:rsidRPr="007E34A1">
                  <w:rPr>
                    <w:rStyle w:val="PlaceholderText"/>
                    <w:rFonts w:cs="Arial"/>
                  </w:rPr>
                  <w:t>Please list other services involved</w:t>
                </w:r>
              </w:sdtContent>
            </w:sdt>
          </w:p>
        </w:tc>
      </w:tr>
    </w:tbl>
    <w:p w:rsidR="00EB5AA4" w:rsidRDefault="00EB5AA4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p w:rsidR="00EB03FE" w:rsidRDefault="00EB03FE" w:rsidP="00220E1B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120BE2" w:rsidTr="00AC2DEA">
        <w:tc>
          <w:tcPr>
            <w:tcW w:w="10980" w:type="dxa"/>
            <w:gridSpan w:val="4"/>
            <w:shd w:val="clear" w:color="auto" w:fill="D9E2F3" w:themeFill="accent5" w:themeFillTint="33"/>
          </w:tcPr>
          <w:p w:rsidR="009A410E" w:rsidRPr="007F4E0A" w:rsidRDefault="00C66560" w:rsidP="00FF5BF0">
            <w:pPr>
              <w:rPr>
                <w:rFonts w:cs="Arial"/>
                <w:b/>
                <w:bCs/>
                <w:sz w:val="20"/>
                <w:szCs w:val="20"/>
              </w:rPr>
            </w:pPr>
            <w:r w:rsidRPr="007F4E0A">
              <w:rPr>
                <w:rFonts w:cs="Arial"/>
                <w:b/>
                <w:bCs/>
                <w:sz w:val="20"/>
                <w:szCs w:val="20"/>
              </w:rPr>
              <w:t>REFERRER</w:t>
            </w:r>
            <w:r w:rsidR="009A410E" w:rsidRPr="007F4E0A">
              <w:rPr>
                <w:rFonts w:cs="Arial"/>
                <w:b/>
                <w:bCs/>
                <w:sz w:val="20"/>
                <w:szCs w:val="20"/>
              </w:rPr>
              <w:t>:</w:t>
            </w:r>
            <w:r w:rsidR="00B92220">
              <w:rPr>
                <w:rFonts w:cs="Arial"/>
                <w:b/>
                <w:bCs/>
                <w:sz w:val="20"/>
                <w:szCs w:val="20"/>
              </w:rPr>
              <w:t xml:space="preserve"> </w:t>
            </w:r>
            <w:r w:rsidR="00B92220" w:rsidRPr="00B92220">
              <w:rPr>
                <w:rFonts w:cs="Arial"/>
                <w:bCs/>
                <w:sz w:val="20"/>
                <w:szCs w:val="20"/>
              </w:rPr>
              <w:t>Fill out in full</w:t>
            </w:r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Referred by: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5" w:name="Text12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5"/>
            <w:sdt>
              <w:sdtPr>
                <w:rPr>
                  <w:rFonts w:cs="Arial"/>
                  <w:sz w:val="20"/>
                  <w:szCs w:val="20"/>
                </w:rPr>
                <w:id w:val="1949735215"/>
                <w:placeholder>
                  <w:docPart w:val="D7D91A31DEA94145BBB25FEB67308AD1"/>
                </w:placeholder>
                <w:showingPlcHdr/>
              </w:sdtPr>
              <w:sdtEndPr/>
              <w:sdtContent>
                <w:r w:rsidR="007E34A1" w:rsidRPr="007E34A1">
                  <w:rPr>
                    <w:rStyle w:val="PlaceholderText"/>
                    <w:rFonts w:cs="Arial"/>
                  </w:rPr>
                  <w:t>Referrers</w:t>
                </w:r>
                <w:r w:rsidR="008934D1" w:rsidRPr="007E34A1">
                  <w:rPr>
                    <w:rStyle w:val="PlaceholderText"/>
                    <w:rFonts w:cs="Arial"/>
                  </w:rPr>
                  <w:t xml:space="preserve"> Name please.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Position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6"/>
            <w:sdt>
              <w:sdtPr>
                <w:rPr>
                  <w:rFonts w:cs="Arial"/>
                  <w:sz w:val="20"/>
                  <w:szCs w:val="20"/>
                </w:rPr>
                <w:id w:val="-861126704"/>
                <w:placeholder>
                  <w:docPart w:val="3F7867BFB5A94A2C868DD34828E3AEA4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Official Job title</w:t>
                </w:r>
              </w:sdtContent>
            </w:sdt>
          </w:p>
        </w:tc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Address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7" w:name="Text14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7"/>
            <w:sdt>
              <w:sdtPr>
                <w:rPr>
                  <w:rFonts w:cs="Arial"/>
                  <w:sz w:val="20"/>
                  <w:szCs w:val="20"/>
                </w:rPr>
                <w:id w:val="67854343"/>
                <w:placeholder>
                  <w:docPart w:val="5D70B3EDC9EF4C0E924E0506D2793B91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 xml:space="preserve">Address for correspondence </w:t>
                </w:r>
              </w:sdtContent>
            </w:sdt>
          </w:p>
        </w:tc>
      </w:tr>
      <w:tr w:rsidR="009A410E" w:rsidRPr="008934D1" w:rsidTr="00793677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Postcode</w:t>
            </w:r>
            <w:r w:rsidR="002B220C">
              <w:rPr>
                <w:rFonts w:cs="Arial"/>
                <w:iCs/>
                <w:sz w:val="20"/>
                <w:szCs w:val="20"/>
              </w:rPr>
              <w:t>:</w:t>
            </w:r>
          </w:p>
        </w:tc>
        <w:tc>
          <w:tcPr>
            <w:tcW w:w="3646" w:type="dxa"/>
            <w:shd w:val="clear" w:color="auto" w:fill="auto"/>
          </w:tcPr>
          <w:p w:rsidR="009A410E" w:rsidRPr="008934D1" w:rsidRDefault="007F4E0A" w:rsidP="008934D1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8"/>
            <w:sdt>
              <w:sdtPr>
                <w:rPr>
                  <w:rFonts w:cs="Arial"/>
                  <w:sz w:val="20"/>
                  <w:szCs w:val="20"/>
                </w:rPr>
                <w:id w:val="634906293"/>
                <w:placeholder>
                  <w:docPart w:val="B7AB6DB3A41B4D96B2F4E7E609EA5FFD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Postcode.</w:t>
                </w:r>
              </w:sdtContent>
            </w:sdt>
          </w:p>
        </w:tc>
        <w:tc>
          <w:tcPr>
            <w:tcW w:w="708" w:type="dxa"/>
            <w:shd w:val="clear" w:color="auto" w:fill="DEEAF6" w:themeFill="accent1" w:themeFillTint="33"/>
          </w:tcPr>
          <w:p w:rsidR="009A410E" w:rsidRPr="008934D1" w:rsidRDefault="009A410E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i/>
                <w:sz w:val="20"/>
                <w:szCs w:val="20"/>
              </w:rPr>
              <w:t>Tel</w:t>
            </w:r>
          </w:p>
        </w:tc>
        <w:sdt>
          <w:sdtPr>
            <w:rPr>
              <w:rFonts w:cs="Arial"/>
              <w:sz w:val="20"/>
              <w:szCs w:val="20"/>
            </w:rPr>
            <w:id w:val="-1259205520"/>
            <w:placeholder>
              <w:docPart w:val="DCE7EE94F3FA4F1C9AE3BE8C6B78FCC1"/>
            </w:placeholder>
            <w:showingPlcHdr/>
          </w:sdtPr>
          <w:sdtEndPr/>
          <w:sdtContent>
            <w:tc>
              <w:tcPr>
                <w:tcW w:w="4826" w:type="dxa"/>
                <w:shd w:val="clear" w:color="auto" w:fill="auto"/>
              </w:tcPr>
              <w:p w:rsidR="009A410E" w:rsidRPr="008934D1" w:rsidRDefault="008934D1" w:rsidP="008934D1">
                <w:pPr>
                  <w:rPr>
                    <w:rFonts w:cs="Arial"/>
                    <w:sz w:val="20"/>
                    <w:szCs w:val="20"/>
                  </w:rPr>
                </w:pPr>
                <w:r w:rsidRPr="008934D1">
                  <w:rPr>
                    <w:rStyle w:val="PlaceholderText"/>
                    <w:rFonts w:cs="Arial"/>
                  </w:rPr>
                  <w:t>Referrers Telephone number.</w:t>
                </w:r>
              </w:p>
            </w:tc>
          </w:sdtContent>
        </w:sdt>
      </w:tr>
      <w:tr w:rsidR="009A410E" w:rsidRPr="008934D1" w:rsidTr="00AC2DEA">
        <w:tc>
          <w:tcPr>
            <w:tcW w:w="1800" w:type="dxa"/>
            <w:shd w:val="clear" w:color="auto" w:fill="D9E2F3" w:themeFill="accent5" w:themeFillTint="33"/>
          </w:tcPr>
          <w:p w:rsidR="009A410E" w:rsidRPr="007F4E0A" w:rsidRDefault="009A410E" w:rsidP="00FF5BF0">
            <w:pPr>
              <w:rPr>
                <w:rFonts w:cs="Arial"/>
                <w:iCs/>
                <w:sz w:val="20"/>
                <w:szCs w:val="20"/>
              </w:rPr>
            </w:pPr>
            <w:r w:rsidRPr="007F4E0A">
              <w:rPr>
                <w:rFonts w:cs="Arial"/>
                <w:iCs/>
                <w:sz w:val="20"/>
                <w:szCs w:val="20"/>
              </w:rPr>
              <w:t>Email: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8934D1" w:rsidRDefault="007F4E0A" w:rsidP="00FF5BF0">
            <w:pPr>
              <w:rPr>
                <w:rFonts w:cs="Arial"/>
                <w:sz w:val="20"/>
                <w:szCs w:val="20"/>
              </w:rPr>
            </w:pPr>
            <w:r w:rsidRPr="008934D1">
              <w:rPr>
                <w:rFonts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 w:rsidRPr="008934D1">
              <w:rPr>
                <w:rFonts w:cs="Arial"/>
                <w:sz w:val="20"/>
                <w:szCs w:val="20"/>
              </w:rPr>
              <w:instrText xml:space="preserve"> FORMTEXT </w:instrText>
            </w:r>
            <w:r w:rsidRPr="008934D1">
              <w:rPr>
                <w:rFonts w:cs="Arial"/>
                <w:sz w:val="20"/>
                <w:szCs w:val="20"/>
              </w:rPr>
            </w:r>
            <w:r w:rsidRPr="008934D1">
              <w:rPr>
                <w:rFonts w:cs="Arial"/>
                <w:sz w:val="20"/>
                <w:szCs w:val="20"/>
              </w:rPr>
              <w:fldChar w:fldCharType="separate"/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="00221884" w:rsidRPr="008934D1">
              <w:rPr>
                <w:rFonts w:cs="Arial"/>
                <w:noProof/>
                <w:sz w:val="20"/>
                <w:szCs w:val="20"/>
              </w:rPr>
              <w:t> </w:t>
            </w:r>
            <w:r w:rsidRPr="008934D1">
              <w:rPr>
                <w:rFonts w:cs="Arial"/>
                <w:sz w:val="20"/>
                <w:szCs w:val="20"/>
              </w:rPr>
              <w:fldChar w:fldCharType="end"/>
            </w:r>
            <w:bookmarkEnd w:id="9"/>
            <w:sdt>
              <w:sdtPr>
                <w:rPr>
                  <w:rFonts w:cs="Arial"/>
                  <w:sz w:val="20"/>
                  <w:szCs w:val="20"/>
                </w:rPr>
                <w:id w:val="1739973631"/>
                <w:placeholder>
                  <w:docPart w:val="03E6A346B214426890EC896B12962FA7"/>
                </w:placeholder>
                <w:showingPlcHdr/>
              </w:sdtPr>
              <w:sdtEndPr/>
              <w:sdtContent>
                <w:r w:rsidR="008934D1" w:rsidRPr="008934D1">
                  <w:rPr>
                    <w:rStyle w:val="PlaceholderText"/>
                    <w:rFonts w:cs="Arial"/>
                  </w:rPr>
                  <w:t>Email address</w:t>
                </w:r>
              </w:sdtContent>
            </w:sdt>
          </w:p>
        </w:tc>
      </w:tr>
    </w:tbl>
    <w:p w:rsidR="009A410E" w:rsidRPr="00120BE2" w:rsidRDefault="009A410E" w:rsidP="009A410E">
      <w:pPr>
        <w:rPr>
          <w:rFonts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0"/>
        <w:gridCol w:w="1800"/>
        <w:gridCol w:w="2340"/>
      </w:tblGrid>
      <w:tr w:rsidR="009A410E" w:rsidRPr="006064B9" w:rsidTr="00793677">
        <w:trPr>
          <w:trHeight w:val="651"/>
        </w:trPr>
        <w:tc>
          <w:tcPr>
            <w:tcW w:w="6840" w:type="dxa"/>
            <w:shd w:val="clear" w:color="auto" w:fill="E2EFD9" w:themeFill="accent6" w:themeFillTint="33"/>
          </w:tcPr>
          <w:p w:rsidR="009A410E" w:rsidRPr="00BB09B2" w:rsidRDefault="00BB09B2" w:rsidP="00FF5BF0">
            <w:pPr>
              <w:rPr>
                <w:rFonts w:cs="Arial"/>
                <w:sz w:val="20"/>
                <w:szCs w:val="20"/>
              </w:rPr>
            </w:pP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You have an obl</w:t>
            </w:r>
            <w:r w:rsidR="00BE378F">
              <w:rPr>
                <w:rFonts w:cs="Arial"/>
                <w:color w:val="222222"/>
                <w:sz w:val="20"/>
                <w:szCs w:val="20"/>
                <w:lang w:val="cy-GB"/>
              </w:rPr>
              <w:t>igation to obtain the parent’s/g</w:t>
            </w:r>
            <w:r w:rsidRPr="00BB09B2">
              <w:rPr>
                <w:rFonts w:cs="Arial"/>
                <w:color w:val="222222"/>
                <w:sz w:val="20"/>
                <w:szCs w:val="20"/>
                <w:lang w:val="cy-GB"/>
              </w:rPr>
              <w:t>uardian’s permission to make this referral</w:t>
            </w:r>
            <w:r>
              <w:rPr>
                <w:rFonts w:cs="Arial"/>
                <w:color w:val="222222"/>
                <w:sz w:val="20"/>
                <w:szCs w:val="20"/>
                <w:lang w:val="cy-GB"/>
              </w:rPr>
              <w:t xml:space="preserve"> to our service</w:t>
            </w:r>
            <w:r w:rsidR="009A410E" w:rsidRPr="00BB09B2">
              <w:rPr>
                <w:rFonts w:cs="Arial"/>
                <w:sz w:val="20"/>
                <w:szCs w:val="20"/>
              </w:rPr>
              <w:t>.</w:t>
            </w:r>
            <w:r w:rsidRPr="00BB09B2">
              <w:rPr>
                <w:rFonts w:cs="Arial"/>
                <w:sz w:val="20"/>
                <w:szCs w:val="20"/>
              </w:rPr>
              <w:t xml:space="preserve"> We will r</w:t>
            </w:r>
            <w:r w:rsidR="007F4E0A">
              <w:rPr>
                <w:rFonts w:cs="Arial"/>
                <w:sz w:val="20"/>
                <w:szCs w:val="20"/>
              </w:rPr>
              <w:t>eceive and process this request</w:t>
            </w:r>
            <w:r w:rsidRPr="00BB09B2">
              <w:rPr>
                <w:rFonts w:cs="Arial"/>
                <w:sz w:val="20"/>
                <w:szCs w:val="20"/>
              </w:rPr>
              <w:t xml:space="preserve"> in good faith that you have met this obligation</w:t>
            </w:r>
            <w:r>
              <w:rPr>
                <w:rFonts w:cs="Arial"/>
                <w:sz w:val="20"/>
                <w:szCs w:val="20"/>
              </w:rPr>
              <w:t xml:space="preserve">. </w:t>
            </w:r>
          </w:p>
        </w:tc>
        <w:tc>
          <w:tcPr>
            <w:tcW w:w="1800" w:type="dxa"/>
            <w:shd w:val="clear" w:color="auto" w:fill="E2EFD9" w:themeFill="accent6" w:themeFillTint="33"/>
          </w:tcPr>
          <w:p w:rsidR="009A410E" w:rsidRPr="00BE378F" w:rsidRDefault="00BE378F" w:rsidP="00FF5BF0">
            <w:pPr>
              <w:rPr>
                <w:rFonts w:cs="Arial"/>
                <w:iCs/>
                <w:sz w:val="20"/>
                <w:szCs w:val="20"/>
              </w:rPr>
            </w:pPr>
            <w:r w:rsidRPr="00BE378F">
              <w:rPr>
                <w:rFonts w:cs="Arial"/>
                <w:iCs/>
                <w:sz w:val="20"/>
                <w:szCs w:val="20"/>
              </w:rPr>
              <w:t>Date of referral:</w:t>
            </w:r>
          </w:p>
        </w:tc>
        <w:sdt>
          <w:sdtPr>
            <w:rPr>
              <w:rFonts w:cs="Arial"/>
              <w:sz w:val="20"/>
              <w:szCs w:val="20"/>
            </w:rPr>
            <w:id w:val="-361134993"/>
            <w:placeholder>
              <w:docPart w:val="C6EDD29139CC4771A1188C5CDFD89C04"/>
            </w:placeholder>
            <w:showingPlcHdr/>
          </w:sdtPr>
          <w:sdtEndPr/>
          <w:sdtContent>
            <w:tc>
              <w:tcPr>
                <w:tcW w:w="2340" w:type="dxa"/>
              </w:tcPr>
              <w:p w:rsidR="009A410E" w:rsidRPr="008934D1" w:rsidRDefault="008934D1" w:rsidP="008934D1">
                <w:pPr>
                  <w:rPr>
                    <w:rFonts w:cs="Arial"/>
                    <w:color w:val="808080"/>
                  </w:rPr>
                </w:pPr>
                <w:r w:rsidRPr="008934D1">
                  <w:rPr>
                    <w:rStyle w:val="PlaceholderText"/>
                    <w:rFonts w:cs="Arial"/>
                  </w:rPr>
                  <w:t>dd/mm/yyyy.</w:t>
                </w:r>
              </w:p>
            </w:tc>
          </w:sdtContent>
        </w:sdt>
      </w:tr>
    </w:tbl>
    <w:p w:rsidR="009A410E" w:rsidRPr="00793677" w:rsidRDefault="009A410E" w:rsidP="009A410E">
      <w:pPr>
        <w:rPr>
          <w:color w:val="FF0000"/>
        </w:rPr>
      </w:pPr>
    </w:p>
    <w:p w:rsidR="00BE378F" w:rsidRPr="00793677" w:rsidRDefault="00546CEF" w:rsidP="00793677">
      <w:pPr>
        <w:ind w:left="-993"/>
        <w:jc w:val="center"/>
        <w:rPr>
          <w:b/>
          <w:bCs/>
          <w:color w:val="FF0000"/>
        </w:rPr>
      </w:pPr>
      <w:r w:rsidRPr="00793677">
        <w:rPr>
          <w:b/>
          <w:bCs/>
          <w:color w:val="FF0000"/>
        </w:rPr>
        <w:t>Please email or send paper version to addresses above. If emailing please observe your own organisation’s guidance on data protection and confidentiality.</w:t>
      </w:r>
    </w:p>
    <w:sectPr w:rsidR="00BE378F" w:rsidRPr="00793677" w:rsidSect="00AC2DEA">
      <w:headerReference w:type="default" r:id="rId6"/>
      <w:footerReference w:type="even" r:id="rId7"/>
      <w:footerReference w:type="default" r:id="rId8"/>
      <w:pgSz w:w="11906" w:h="16838"/>
      <w:pgMar w:top="1134" w:right="566" w:bottom="1977" w:left="1701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2D4A" w:rsidRDefault="000B2D4A">
      <w:r>
        <w:separator/>
      </w:r>
    </w:p>
  </w:endnote>
  <w:endnote w:type="continuationSeparator" w:id="0">
    <w:p w:rsidR="000B2D4A" w:rsidRDefault="000B2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B2D4A">
      <w:rPr>
        <w:rStyle w:val="PageNumber"/>
        <w:noProof/>
      </w:rPr>
      <w:t>1</w:t>
    </w:r>
    <w:r>
      <w:rPr>
        <w:rStyle w:val="PageNumber"/>
      </w:rPr>
      <w:fldChar w:fldCharType="end"/>
    </w:r>
  </w:p>
  <w:p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2D4A" w:rsidRDefault="000B2D4A">
      <w:r>
        <w:separator/>
      </w:r>
    </w:p>
  </w:footnote>
  <w:footnote w:type="continuationSeparator" w:id="0">
    <w:p w:rsidR="000B2D4A" w:rsidRDefault="000B2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6319" w:rsidRPr="00A23EE3" w:rsidRDefault="00793677" w:rsidP="00A23EE3">
    <w:pPr>
      <w:ind w:left="4320" w:right="45"/>
      <w:jc w:val="right"/>
      <w:rPr>
        <w:rFonts w:cs="Arial"/>
        <w:b/>
        <w:sz w:val="18"/>
        <w:szCs w:val="22"/>
      </w:rPr>
    </w:pPr>
    <w:r w:rsidRPr="00D06319">
      <w:rPr>
        <w:rFonts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319" w:rsidRPr="00D06319">
      <w:rPr>
        <w:rFonts w:cs="Arial"/>
        <w:b/>
        <w:sz w:val="22"/>
        <w:szCs w:val="22"/>
      </w:rPr>
      <w:t xml:space="preserve"> </w:t>
    </w:r>
    <w:r w:rsidR="00D578A0">
      <w:rPr>
        <w:rFonts w:cs="Arial"/>
        <w:b/>
        <w:sz w:val="22"/>
        <w:szCs w:val="22"/>
      </w:rPr>
      <w:t xml:space="preserve">                         </w:t>
    </w:r>
    <w:r w:rsidR="00D578A0" w:rsidRPr="00A23EE3">
      <w:rPr>
        <w:rFonts w:cs="Arial"/>
        <w:b/>
        <w:sz w:val="22"/>
        <w:szCs w:val="22"/>
      </w:rPr>
      <w:t xml:space="preserve"> </w:t>
    </w:r>
    <w:r w:rsidR="00D06319" w:rsidRPr="00A23EE3">
      <w:rPr>
        <w:rFonts w:cs="Arial"/>
        <w:b/>
        <w:sz w:val="18"/>
        <w:szCs w:val="22"/>
      </w:rPr>
      <w:t>Children’s</w:t>
    </w:r>
    <w:r w:rsidR="00D578A0" w:rsidRPr="00A23EE3">
      <w:rPr>
        <w:rFonts w:cs="Arial"/>
        <w:b/>
        <w:sz w:val="18"/>
        <w:szCs w:val="22"/>
      </w:rPr>
      <w:t xml:space="preserve"> </w:t>
    </w:r>
    <w:r w:rsidR="006064B9" w:rsidRPr="00A23EE3">
      <w:rPr>
        <w:rFonts w:cs="Arial"/>
        <w:b/>
        <w:sz w:val="18"/>
        <w:szCs w:val="22"/>
      </w:rPr>
      <w:t>O</w:t>
    </w:r>
    <w:r w:rsidR="00D06319" w:rsidRPr="00A23EE3">
      <w:rPr>
        <w:rFonts w:cs="Arial"/>
        <w:b/>
        <w:sz w:val="18"/>
        <w:szCs w:val="22"/>
      </w:rPr>
      <w:t xml:space="preserve">ccupational Therapy </w:t>
    </w:r>
  </w:p>
  <w:p w:rsidR="00D06319" w:rsidRPr="00A23EE3" w:rsidRDefault="00376E8C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 xml:space="preserve">Conwy and Denbighshire </w:t>
    </w:r>
  </w:p>
  <w:p w:rsidR="00D06319" w:rsidRPr="00A23EE3" w:rsidRDefault="00376E8C" w:rsidP="006064B9">
    <w:pPr>
      <w:jc w:val="right"/>
      <w:rPr>
        <w:rFonts w:cs="Arial"/>
        <w:b/>
        <w:sz w:val="18"/>
        <w:szCs w:val="22"/>
      </w:rPr>
    </w:pPr>
    <w:smartTag w:uri="urn:schemas-microsoft-com:office:smarttags" w:element="place">
      <w:smartTag w:uri="urn:schemas-microsoft-com:office:smarttags" w:element="PlaceName">
        <w:r w:rsidRPr="00A23EE3">
          <w:rPr>
            <w:rFonts w:cs="Arial"/>
            <w:b/>
            <w:sz w:val="18"/>
            <w:szCs w:val="22"/>
          </w:rPr>
          <w:t>Royal</w:t>
        </w:r>
      </w:smartTag>
      <w:r w:rsidRPr="00A23EE3">
        <w:rPr>
          <w:rFonts w:cs="Arial"/>
          <w:b/>
          <w:sz w:val="18"/>
          <w:szCs w:val="22"/>
        </w:rPr>
        <w:t xml:space="preserve"> </w:t>
      </w:r>
      <w:smartTag w:uri="urn:schemas-microsoft-com:office:smarttags" w:element="PlaceName">
        <w:r w:rsidRPr="00A23EE3">
          <w:rPr>
            <w:rFonts w:cs="Arial"/>
            <w:b/>
            <w:sz w:val="18"/>
            <w:szCs w:val="22"/>
          </w:rPr>
          <w:t>Alexandra</w:t>
        </w:r>
      </w:smartTag>
      <w:r w:rsidRPr="00A23EE3">
        <w:rPr>
          <w:rFonts w:cs="Arial"/>
          <w:b/>
          <w:sz w:val="18"/>
          <w:szCs w:val="22"/>
        </w:rPr>
        <w:t xml:space="preserve"> </w:t>
      </w:r>
      <w:smartTag w:uri="urn:schemas-microsoft-com:office:smarttags" w:element="PlaceName">
        <w:r w:rsidRPr="00A23EE3">
          <w:rPr>
            <w:rFonts w:cs="Arial"/>
            <w:b/>
            <w:sz w:val="18"/>
            <w:szCs w:val="22"/>
          </w:rPr>
          <w:t>Hospital</w:t>
        </w:r>
      </w:smartTag>
    </w:smartTag>
  </w:p>
  <w:p w:rsidR="00376E8C" w:rsidRPr="00A23EE3" w:rsidRDefault="00376E8C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>Marine Drive, Rhyl LL18 3AS</w:t>
    </w:r>
  </w:p>
  <w:p w:rsidR="00D06319" w:rsidRPr="00A23EE3" w:rsidRDefault="002B220C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>BCU.ChildrensOTCentral</w:t>
    </w:r>
    <w:r w:rsidR="00D06319" w:rsidRPr="00A23EE3">
      <w:rPr>
        <w:rFonts w:cs="Arial"/>
        <w:b/>
        <w:sz w:val="18"/>
        <w:szCs w:val="22"/>
      </w:rPr>
      <w:t>@wales.nhs.uk</w:t>
    </w:r>
  </w:p>
  <w:p w:rsidR="00D06319" w:rsidRPr="00A23EE3" w:rsidRDefault="00AC2DEA" w:rsidP="006064B9">
    <w:pPr>
      <w:jc w:val="right"/>
      <w:rPr>
        <w:rFonts w:cs="Arial"/>
        <w:b/>
        <w:sz w:val="18"/>
        <w:szCs w:val="22"/>
      </w:rPr>
    </w:pPr>
    <w:r w:rsidRPr="00A23EE3">
      <w:rPr>
        <w:rFonts w:cs="Arial"/>
        <w:b/>
        <w:sz w:val="18"/>
        <w:szCs w:val="22"/>
      </w:rPr>
      <w:t>03000 855964</w:t>
    </w:r>
  </w:p>
  <w:p w:rsidR="00D06319" w:rsidRDefault="00D063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/>
  <w:defaultTabStop w:val="720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D4A"/>
    <w:rsid w:val="00016474"/>
    <w:rsid w:val="0002238B"/>
    <w:rsid w:val="00040D3D"/>
    <w:rsid w:val="00071A25"/>
    <w:rsid w:val="00072874"/>
    <w:rsid w:val="000870EA"/>
    <w:rsid w:val="000B2D4A"/>
    <w:rsid w:val="000B46BB"/>
    <w:rsid w:val="000B49E4"/>
    <w:rsid w:val="000B6910"/>
    <w:rsid w:val="000F2B5F"/>
    <w:rsid w:val="000F522E"/>
    <w:rsid w:val="00105412"/>
    <w:rsid w:val="00120BE2"/>
    <w:rsid w:val="00137DC2"/>
    <w:rsid w:val="00154F42"/>
    <w:rsid w:val="001B73B0"/>
    <w:rsid w:val="001D1D3B"/>
    <w:rsid w:val="002051BF"/>
    <w:rsid w:val="00220E1B"/>
    <w:rsid w:val="00221884"/>
    <w:rsid w:val="00233B68"/>
    <w:rsid w:val="0025164F"/>
    <w:rsid w:val="00256E61"/>
    <w:rsid w:val="00265707"/>
    <w:rsid w:val="0027211C"/>
    <w:rsid w:val="002B220C"/>
    <w:rsid w:val="002B55A0"/>
    <w:rsid w:val="002D136E"/>
    <w:rsid w:val="00305EB4"/>
    <w:rsid w:val="00317E56"/>
    <w:rsid w:val="00325AB9"/>
    <w:rsid w:val="00347E09"/>
    <w:rsid w:val="003601F7"/>
    <w:rsid w:val="0037095E"/>
    <w:rsid w:val="00376E8C"/>
    <w:rsid w:val="0038025D"/>
    <w:rsid w:val="00383A3F"/>
    <w:rsid w:val="003C4FCB"/>
    <w:rsid w:val="00406434"/>
    <w:rsid w:val="00427E18"/>
    <w:rsid w:val="00443E06"/>
    <w:rsid w:val="004501BD"/>
    <w:rsid w:val="00466757"/>
    <w:rsid w:val="00490C9C"/>
    <w:rsid w:val="004B7860"/>
    <w:rsid w:val="004B79B1"/>
    <w:rsid w:val="004B7C11"/>
    <w:rsid w:val="004E4D9C"/>
    <w:rsid w:val="00501B36"/>
    <w:rsid w:val="00520716"/>
    <w:rsid w:val="00546CEF"/>
    <w:rsid w:val="00557271"/>
    <w:rsid w:val="00561782"/>
    <w:rsid w:val="00567809"/>
    <w:rsid w:val="005925CC"/>
    <w:rsid w:val="005A5F79"/>
    <w:rsid w:val="005B705F"/>
    <w:rsid w:val="006064B9"/>
    <w:rsid w:val="0062160B"/>
    <w:rsid w:val="00621E33"/>
    <w:rsid w:val="006238EF"/>
    <w:rsid w:val="00631A41"/>
    <w:rsid w:val="00644526"/>
    <w:rsid w:val="00653750"/>
    <w:rsid w:val="00663692"/>
    <w:rsid w:val="00674F04"/>
    <w:rsid w:val="00693402"/>
    <w:rsid w:val="006A2C69"/>
    <w:rsid w:val="006A6172"/>
    <w:rsid w:val="006A66FD"/>
    <w:rsid w:val="006D18E4"/>
    <w:rsid w:val="006D1C72"/>
    <w:rsid w:val="006E711C"/>
    <w:rsid w:val="00717A4E"/>
    <w:rsid w:val="007278F2"/>
    <w:rsid w:val="00750B90"/>
    <w:rsid w:val="00762E51"/>
    <w:rsid w:val="00773910"/>
    <w:rsid w:val="00793677"/>
    <w:rsid w:val="007B0532"/>
    <w:rsid w:val="007D5A4E"/>
    <w:rsid w:val="007E34A1"/>
    <w:rsid w:val="007E585F"/>
    <w:rsid w:val="007E69AA"/>
    <w:rsid w:val="007F4E0A"/>
    <w:rsid w:val="008001F9"/>
    <w:rsid w:val="008019ED"/>
    <w:rsid w:val="00837692"/>
    <w:rsid w:val="0085438F"/>
    <w:rsid w:val="00862484"/>
    <w:rsid w:val="008934D1"/>
    <w:rsid w:val="008A41C7"/>
    <w:rsid w:val="008A5363"/>
    <w:rsid w:val="008C2731"/>
    <w:rsid w:val="008D1B94"/>
    <w:rsid w:val="008D1FD5"/>
    <w:rsid w:val="008E17FF"/>
    <w:rsid w:val="008E5C25"/>
    <w:rsid w:val="008F6612"/>
    <w:rsid w:val="00930000"/>
    <w:rsid w:val="00936660"/>
    <w:rsid w:val="00980755"/>
    <w:rsid w:val="009A40F1"/>
    <w:rsid w:val="009A410E"/>
    <w:rsid w:val="009B1CA5"/>
    <w:rsid w:val="009B3C1E"/>
    <w:rsid w:val="009C143D"/>
    <w:rsid w:val="009D4C94"/>
    <w:rsid w:val="009F0806"/>
    <w:rsid w:val="00A1742B"/>
    <w:rsid w:val="00A23EE3"/>
    <w:rsid w:val="00A73E14"/>
    <w:rsid w:val="00A94A96"/>
    <w:rsid w:val="00AC2DEA"/>
    <w:rsid w:val="00AC6E43"/>
    <w:rsid w:val="00AF2DBA"/>
    <w:rsid w:val="00B24FF4"/>
    <w:rsid w:val="00B353C5"/>
    <w:rsid w:val="00B46A4B"/>
    <w:rsid w:val="00B90781"/>
    <w:rsid w:val="00B91C1A"/>
    <w:rsid w:val="00B92220"/>
    <w:rsid w:val="00BA3335"/>
    <w:rsid w:val="00BB09B2"/>
    <w:rsid w:val="00BB3B48"/>
    <w:rsid w:val="00BD41FF"/>
    <w:rsid w:val="00BD5956"/>
    <w:rsid w:val="00BD7AD3"/>
    <w:rsid w:val="00BE378F"/>
    <w:rsid w:val="00BE6650"/>
    <w:rsid w:val="00BF3D76"/>
    <w:rsid w:val="00C66560"/>
    <w:rsid w:val="00C7228B"/>
    <w:rsid w:val="00C8767D"/>
    <w:rsid w:val="00C92D2D"/>
    <w:rsid w:val="00CB113B"/>
    <w:rsid w:val="00CB7511"/>
    <w:rsid w:val="00CC2170"/>
    <w:rsid w:val="00CC40D7"/>
    <w:rsid w:val="00CC4543"/>
    <w:rsid w:val="00CE0D59"/>
    <w:rsid w:val="00CE77D8"/>
    <w:rsid w:val="00CF2343"/>
    <w:rsid w:val="00D06319"/>
    <w:rsid w:val="00D13289"/>
    <w:rsid w:val="00D31FC5"/>
    <w:rsid w:val="00D40510"/>
    <w:rsid w:val="00D46C6B"/>
    <w:rsid w:val="00D578A0"/>
    <w:rsid w:val="00D6395C"/>
    <w:rsid w:val="00DA1E2D"/>
    <w:rsid w:val="00DB0659"/>
    <w:rsid w:val="00DB442B"/>
    <w:rsid w:val="00DC1A8D"/>
    <w:rsid w:val="00DC2420"/>
    <w:rsid w:val="00DE4E79"/>
    <w:rsid w:val="00E11532"/>
    <w:rsid w:val="00E14F44"/>
    <w:rsid w:val="00E522EF"/>
    <w:rsid w:val="00E53764"/>
    <w:rsid w:val="00E55EDD"/>
    <w:rsid w:val="00E65663"/>
    <w:rsid w:val="00E71823"/>
    <w:rsid w:val="00E739CC"/>
    <w:rsid w:val="00E954F1"/>
    <w:rsid w:val="00EB03FE"/>
    <w:rsid w:val="00EB5AA4"/>
    <w:rsid w:val="00EB6A28"/>
    <w:rsid w:val="00EC105C"/>
    <w:rsid w:val="00ED49B3"/>
    <w:rsid w:val="00ED7D59"/>
    <w:rsid w:val="00EE7E63"/>
    <w:rsid w:val="00F20575"/>
    <w:rsid w:val="00F213A4"/>
    <w:rsid w:val="00F36D1E"/>
    <w:rsid w:val="00F42C34"/>
    <w:rsid w:val="00F476D5"/>
    <w:rsid w:val="00F541C8"/>
    <w:rsid w:val="00F703E4"/>
    <w:rsid w:val="00F71CEA"/>
    <w:rsid w:val="00FA68D1"/>
    <w:rsid w:val="00FA7356"/>
    <w:rsid w:val="00FA7A2A"/>
    <w:rsid w:val="00FC2343"/>
    <w:rsid w:val="00FC3295"/>
    <w:rsid w:val="00FC3758"/>
    <w:rsid w:val="00FD27A0"/>
    <w:rsid w:val="00FD72A6"/>
    <w:rsid w:val="00FD7BCE"/>
    <w:rsid w:val="00FE1843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hapeDefaults>
    <o:shapedefaults v:ext="edit" spidmax="2049"/>
    <o:shapelayout v:ext="edit">
      <o:idmap v:ext="edit" data="1"/>
    </o:shapelayout>
  </w:shapeDefaults>
  <w:decimalSymbol w:val="."/>
  <w:listSeparator w:val=","/>
  <w14:docId w14:val="74FFAB14"/>
  <w15:chartTrackingRefBased/>
  <w15:docId w15:val="{9F44A109-A517-4B47-A4C5-AF0BEC0318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31A41"/>
    <w:rPr>
      <w:rFonts w:ascii="Arial" w:hAnsi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522E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basedOn w:val="DefaultParagraphFont"/>
    <w:rsid w:val="00980755"/>
    <w:rPr>
      <w:color w:val="0000FF"/>
      <w:u w:val="single"/>
    </w:rPr>
  </w:style>
  <w:style w:type="character" w:styleId="PlaceholderText">
    <w:name w:val="Placeholder Text"/>
    <w:basedOn w:val="DefaultParagraphFont"/>
    <w:uiPriority w:val="99"/>
    <w:semiHidden/>
    <w:rsid w:val="004B7860"/>
    <w:rPr>
      <w:color w:val="808080"/>
    </w:rPr>
  </w:style>
  <w:style w:type="character" w:customStyle="1" w:styleId="Heading1Char">
    <w:name w:val="Heading 1 Char"/>
    <w:basedOn w:val="DefaultParagraphFont"/>
    <w:link w:val="Heading1"/>
    <w:rsid w:val="00E522E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glossaryDocument" Target="glossary/document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W:\referral%20form%20new\Children's%20OT%20Referral%20Form%20-%20Central%20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E049CD5503D412F90B8F300E251A1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F3D19C-A6A0-41A3-AC80-E665D12BFD14}"/>
      </w:docPartPr>
      <w:docPartBody>
        <w:p w:rsidR="00000000" w:rsidRDefault="005F6DB4">
          <w:pPr>
            <w:pStyle w:val="0E049CD5503D412F90B8F300E251A10B"/>
          </w:pPr>
          <w:r w:rsidRPr="00FA7A2A">
            <w:rPr>
              <w:rStyle w:val="PlaceholderText"/>
              <w:rFonts w:ascii="Arial" w:hAnsi="Arial" w:cs="Arial"/>
              <w:sz w:val="24"/>
              <w:szCs w:val="24"/>
            </w:rPr>
            <w:t>Child’s Official full name</w:t>
          </w:r>
        </w:p>
      </w:docPartBody>
    </w:docPart>
    <w:docPart>
      <w:docPartPr>
        <w:name w:val="613ABBE2F22546D7812496463F5F89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D129C7-0ED0-4E65-8D37-83011932EE4C}"/>
      </w:docPartPr>
      <w:docPartBody>
        <w:p w:rsidR="00000000" w:rsidRDefault="005F6DB4">
          <w:pPr>
            <w:pStyle w:val="613ABBE2F22546D7812496463F5F89C9"/>
          </w:pPr>
          <w:r w:rsidRPr="008934D1">
            <w:rPr>
              <w:rStyle w:val="PlaceholderText"/>
              <w:rFonts w:ascii="Arial" w:hAnsi="Arial" w:cs="Arial"/>
            </w:rPr>
            <w:t xml:space="preserve">Dd/mm/yyyy format </w:t>
          </w:r>
        </w:p>
      </w:docPartBody>
    </w:docPart>
    <w:docPart>
      <w:docPartPr>
        <w:name w:val="F2D61BF30B554CB7932DDC413AB78F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0D8CDF-EB05-4BA8-B41E-76FC781BDCD9}"/>
      </w:docPartPr>
      <w:docPartBody>
        <w:p w:rsidR="00000000" w:rsidRDefault="005F6DB4">
          <w:pPr>
            <w:pStyle w:val="F2D61BF30B554CB7932DDC413AB78F42"/>
          </w:pPr>
          <w:r w:rsidRPr="008934D1">
            <w:rPr>
              <w:rStyle w:val="PlaceholderText"/>
              <w:rFonts w:ascii="Arial" w:hAnsi="Arial" w:cs="Arial"/>
            </w:rPr>
            <w:t>Age : yy/mm</w:t>
          </w:r>
        </w:p>
      </w:docPartBody>
    </w:docPart>
    <w:docPart>
      <w:docPartPr>
        <w:name w:val="FD4A0364F1154418BC4B5155120DED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765091-1C96-417E-A001-AD767F337DD6}"/>
      </w:docPartPr>
      <w:docPartBody>
        <w:p w:rsidR="00000000" w:rsidRDefault="005F6DB4">
          <w:pPr>
            <w:pStyle w:val="FD4A0364F1154418BC4B5155120DED89"/>
          </w:pPr>
          <w:r w:rsidRPr="00FA7A2A">
            <w:rPr>
              <w:rStyle w:val="PlaceholderText"/>
              <w:rFonts w:ascii="Arial" w:hAnsi="Arial" w:cs="Arial"/>
              <w:sz w:val="24"/>
              <w:szCs w:val="24"/>
            </w:rPr>
            <w:t>Home residence</w:t>
          </w:r>
        </w:p>
      </w:docPartBody>
    </w:docPart>
    <w:docPart>
      <w:docPartPr>
        <w:name w:val="4EAEF50A58574D759F8735905D8273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A30AB0-F2CA-4D55-BF72-9A8B8A6B89CD}"/>
      </w:docPartPr>
      <w:docPartBody>
        <w:p w:rsidR="00000000" w:rsidRDefault="005F6DB4">
          <w:pPr>
            <w:pStyle w:val="4EAEF50A58574D759F8735905D8273BD"/>
          </w:pPr>
          <w:r w:rsidRPr="00FA7A2A">
            <w:rPr>
              <w:rStyle w:val="PlaceholderText"/>
              <w:rFonts w:ascii="Arial" w:hAnsi="Arial" w:cs="Arial"/>
              <w:sz w:val="24"/>
              <w:szCs w:val="24"/>
            </w:rPr>
            <w:t>Full postcode</w:t>
          </w:r>
        </w:p>
      </w:docPartBody>
    </w:docPart>
    <w:docPart>
      <w:docPartPr>
        <w:name w:val="2083C77DCEB44747AC277DB7A817E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16B7F-4CA8-4775-A098-9ED194FE2190}"/>
      </w:docPartPr>
      <w:docPartBody>
        <w:p w:rsidR="00000000" w:rsidRDefault="005F6DB4">
          <w:pPr>
            <w:pStyle w:val="2083C77DCEB44747AC277DB7A817EC8D"/>
          </w:pPr>
          <w:r w:rsidRPr="00FD72A6">
            <w:rPr>
              <w:rStyle w:val="PlaceholderText"/>
              <w:rFonts w:ascii="Arial" w:hAnsi="Arial" w:cs="Arial"/>
            </w:rPr>
            <w:t xml:space="preserve">Parent/Carer mobile </w:t>
          </w:r>
          <w:r w:rsidRPr="00FD72A6">
            <w:rPr>
              <w:rStyle w:val="PlaceholderText"/>
              <w:rFonts w:ascii="Arial" w:hAnsi="Arial" w:cs="Arial"/>
            </w:rPr>
            <w:t>number.</w:t>
          </w:r>
        </w:p>
      </w:docPartBody>
    </w:docPart>
    <w:docPart>
      <w:docPartPr>
        <w:name w:val="EB31FAD6E3AD47258D54A51CE6BD49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73082A-2077-4BF4-94B2-EE667DB846A6}"/>
      </w:docPartPr>
      <w:docPartBody>
        <w:p w:rsidR="00000000" w:rsidRDefault="005F6DB4">
          <w:pPr>
            <w:pStyle w:val="EB31FAD6E3AD47258D54A51CE6BD4917"/>
          </w:pPr>
          <w:r w:rsidRPr="00FA7A2A">
            <w:rPr>
              <w:rStyle w:val="PlaceholderText"/>
              <w:rFonts w:ascii="Arial" w:hAnsi="Arial" w:cs="Arial"/>
              <w:sz w:val="24"/>
              <w:szCs w:val="24"/>
            </w:rPr>
            <w:t>Essential.</w:t>
          </w:r>
        </w:p>
      </w:docPartBody>
    </w:docPart>
    <w:docPart>
      <w:docPartPr>
        <w:name w:val="94C79150D39C4ED3926D46EF0A9FB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6CABF6-AFA6-4C60-983D-BC803E2F6380}"/>
      </w:docPartPr>
      <w:docPartBody>
        <w:p w:rsidR="00000000" w:rsidRDefault="005F6DB4">
          <w:pPr>
            <w:pStyle w:val="94C79150D39C4ED3926D46EF0A9FB70A"/>
          </w:pPr>
          <w:r w:rsidRPr="00FD72A6">
            <w:rPr>
              <w:rStyle w:val="PlaceholderText"/>
              <w:rFonts w:ascii="Arial" w:hAnsi="Arial" w:cs="Arial"/>
            </w:rPr>
            <w:t xml:space="preserve">Home phone number </w:t>
          </w:r>
        </w:p>
      </w:docPartBody>
    </w:docPart>
    <w:docPart>
      <w:docPartPr>
        <w:name w:val="BD1FC41D21634F639E5BB6B6B5A63D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9EE68-95EB-429F-9D2C-59E4E544B3B0}"/>
      </w:docPartPr>
      <w:docPartBody>
        <w:p w:rsidR="00000000" w:rsidRDefault="005F6DB4">
          <w:pPr>
            <w:pStyle w:val="BD1FC41D21634F639E5BB6B6B5A63D03"/>
          </w:pPr>
          <w:r w:rsidRPr="00FA7A2A">
            <w:rPr>
              <w:rStyle w:val="PlaceholderText"/>
              <w:rFonts w:ascii="Arial" w:hAnsi="Arial" w:cs="Arial"/>
              <w:sz w:val="24"/>
              <w:szCs w:val="24"/>
            </w:rPr>
            <w:t>Registered school</w:t>
          </w:r>
        </w:p>
      </w:docPartBody>
    </w:docPart>
    <w:docPart>
      <w:docPartPr>
        <w:name w:val="8A14A1552F064438997E08DDCFADCF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749531-CAB5-4FE9-9CA2-E330DE73C693}"/>
      </w:docPartPr>
      <w:docPartBody>
        <w:p w:rsidR="00000000" w:rsidRDefault="005F6DB4">
          <w:pPr>
            <w:pStyle w:val="8A14A1552F064438997E08DDCFADCF1B"/>
          </w:pPr>
          <w:r w:rsidRPr="00FD72A6">
            <w:rPr>
              <w:rStyle w:val="PlaceholderText"/>
              <w:rFonts w:ascii="Arial" w:hAnsi="Arial" w:cs="Arial"/>
            </w:rPr>
            <w:t>Preferred language for correspondence.</w:t>
          </w:r>
        </w:p>
      </w:docPartBody>
    </w:docPart>
    <w:docPart>
      <w:docPartPr>
        <w:name w:val="E6D27A4FA15A41B5A7901C64F1E585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45A4E-B2B5-4CA0-98B9-A3725C4C65DE}"/>
      </w:docPartPr>
      <w:docPartBody>
        <w:p w:rsidR="00000000" w:rsidRDefault="005F6DB4">
          <w:pPr>
            <w:pStyle w:val="E6D27A4FA15A41B5A7901C64F1E585C1"/>
          </w:pPr>
          <w:r w:rsidRPr="008934D1">
            <w:rPr>
              <w:rStyle w:val="PlaceholderText"/>
              <w:rFonts w:ascii="Arial" w:hAnsi="Arial" w:cs="Arial"/>
            </w:rPr>
            <w:t>Please describe selected issue</w:t>
          </w:r>
        </w:p>
      </w:docPartBody>
    </w:docPart>
    <w:docPart>
      <w:docPartPr>
        <w:name w:val="9E75262197F946BD801929EFB1D1BE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03CBC1-820D-4848-9E1B-E23357E80C2D}"/>
      </w:docPartPr>
      <w:docPartBody>
        <w:p w:rsidR="00000000" w:rsidRDefault="005F6DB4">
          <w:pPr>
            <w:pStyle w:val="9E75262197F946BD801929EFB1D1BE4D"/>
          </w:pPr>
          <w:r w:rsidRPr="008934D1">
            <w:rPr>
              <w:rStyle w:val="PlaceholderText"/>
              <w:rFonts w:ascii="Arial" w:hAnsi="Arial" w:cs="Arial"/>
            </w:rPr>
            <w:t>Please describe selected issue</w:t>
          </w:r>
        </w:p>
      </w:docPartBody>
    </w:docPart>
    <w:docPart>
      <w:docPartPr>
        <w:name w:val="22D826080DED45658788153809B73C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F02C40-E204-4669-AF4B-EF9A061C4A7B}"/>
      </w:docPartPr>
      <w:docPartBody>
        <w:p w:rsidR="00000000" w:rsidRDefault="005F6DB4">
          <w:pPr>
            <w:pStyle w:val="22D826080DED45658788153809B73CBD"/>
          </w:pPr>
          <w:r w:rsidRPr="008934D1">
            <w:rPr>
              <w:rStyle w:val="PlaceholderText"/>
              <w:rFonts w:ascii="Arial" w:hAnsi="Arial" w:cs="Arial"/>
            </w:rPr>
            <w:t>Please describe selected issue</w:t>
          </w:r>
        </w:p>
      </w:docPartBody>
    </w:docPart>
    <w:docPart>
      <w:docPartPr>
        <w:name w:val="B1BED411B28A49AA9A31E933E6A1C0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ED864A-5307-417C-BF8E-E3A4EE88BC66}"/>
      </w:docPartPr>
      <w:docPartBody>
        <w:p w:rsidR="00000000" w:rsidRDefault="005F6DB4">
          <w:pPr>
            <w:pStyle w:val="B1BED411B28A49AA9A31E933E6A1C0C1"/>
          </w:pPr>
          <w:r w:rsidRPr="008934D1">
            <w:rPr>
              <w:rStyle w:val="PlaceholderText"/>
              <w:rFonts w:ascii="Arial" w:hAnsi="Arial" w:cs="Arial"/>
            </w:rPr>
            <w:t xml:space="preserve">Any other reason not </w:t>
          </w:r>
          <w:r w:rsidRPr="008934D1">
            <w:rPr>
              <w:rStyle w:val="PlaceholderText"/>
              <w:rFonts w:ascii="Arial" w:hAnsi="Arial" w:cs="Arial"/>
            </w:rPr>
            <w:t>listed or information that you think is relevant</w:t>
          </w:r>
        </w:p>
      </w:docPartBody>
    </w:docPart>
    <w:docPart>
      <w:docPartPr>
        <w:name w:val="A2474DE499B240E5851A0D80B642E8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14A4A-627E-48BA-8C16-38D01B81578F}"/>
      </w:docPartPr>
      <w:docPartBody>
        <w:p w:rsidR="00000000" w:rsidRDefault="005F6DB4">
          <w:pPr>
            <w:pStyle w:val="A2474DE499B240E5851A0D80B642E87C"/>
          </w:pPr>
          <w:r w:rsidRPr="007E34A1">
            <w:rPr>
              <w:rStyle w:val="PlaceholderText"/>
              <w:rFonts w:ascii="Arial" w:hAnsi="Arial" w:cs="Arial"/>
            </w:rPr>
            <w:t>What is the child’s diagnosis/es.</w:t>
          </w:r>
        </w:p>
      </w:docPartBody>
    </w:docPart>
    <w:docPart>
      <w:docPartPr>
        <w:name w:val="D7D91A31DEA94145BBB25FEB67308A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62D4B-2352-4ECC-8717-A73D6A02528D}"/>
      </w:docPartPr>
      <w:docPartBody>
        <w:p w:rsidR="00000000" w:rsidRDefault="005F6DB4">
          <w:pPr>
            <w:pStyle w:val="D7D91A31DEA94145BBB25FEB67308AD1"/>
          </w:pPr>
          <w:r w:rsidRPr="007E34A1">
            <w:rPr>
              <w:rStyle w:val="PlaceholderText"/>
              <w:rFonts w:ascii="Arial" w:hAnsi="Arial" w:cs="Arial"/>
            </w:rPr>
            <w:t>Referrers Name please.</w:t>
          </w:r>
        </w:p>
      </w:docPartBody>
    </w:docPart>
    <w:docPart>
      <w:docPartPr>
        <w:name w:val="3F7867BFB5A94A2C868DD34828E3AE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CBD87C-DC4B-449F-9D58-B316A50D19AC}"/>
      </w:docPartPr>
      <w:docPartBody>
        <w:p w:rsidR="00000000" w:rsidRDefault="005F6DB4">
          <w:pPr>
            <w:pStyle w:val="3F7867BFB5A94A2C868DD34828E3AEA4"/>
          </w:pPr>
          <w:r w:rsidRPr="008934D1">
            <w:rPr>
              <w:rStyle w:val="PlaceholderText"/>
              <w:rFonts w:ascii="Arial" w:hAnsi="Arial" w:cs="Arial"/>
            </w:rPr>
            <w:t>Official Job title</w:t>
          </w:r>
        </w:p>
      </w:docPartBody>
    </w:docPart>
    <w:docPart>
      <w:docPartPr>
        <w:name w:val="5D70B3EDC9EF4C0E924E0506D2793B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DC7041-BDAA-43C5-9CA9-CD9DB407BCA3}"/>
      </w:docPartPr>
      <w:docPartBody>
        <w:p w:rsidR="00000000" w:rsidRDefault="005F6DB4">
          <w:pPr>
            <w:pStyle w:val="5D70B3EDC9EF4C0E924E0506D2793B91"/>
          </w:pPr>
          <w:r w:rsidRPr="008934D1">
            <w:rPr>
              <w:rStyle w:val="PlaceholderText"/>
              <w:rFonts w:ascii="Arial" w:hAnsi="Arial" w:cs="Arial"/>
            </w:rPr>
            <w:t xml:space="preserve">Address for correspondence </w:t>
          </w:r>
        </w:p>
      </w:docPartBody>
    </w:docPart>
    <w:docPart>
      <w:docPartPr>
        <w:name w:val="B7AB6DB3A41B4D96B2F4E7E609EA5F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B8B6F4-B44C-40A1-AE25-30C2C75F5FBF}"/>
      </w:docPartPr>
      <w:docPartBody>
        <w:p w:rsidR="00000000" w:rsidRDefault="005F6DB4">
          <w:pPr>
            <w:pStyle w:val="B7AB6DB3A41B4D96B2F4E7E609EA5FFD"/>
          </w:pPr>
          <w:r w:rsidRPr="008934D1">
            <w:rPr>
              <w:rStyle w:val="PlaceholderText"/>
              <w:rFonts w:ascii="Arial" w:hAnsi="Arial" w:cs="Arial"/>
            </w:rPr>
            <w:t>Postcode.</w:t>
          </w:r>
        </w:p>
      </w:docPartBody>
    </w:docPart>
    <w:docPart>
      <w:docPartPr>
        <w:name w:val="DCE7EE94F3FA4F1C9AE3BE8C6B78FC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25CB3E-E1F1-4321-A6D7-0B8D58FBFF19}"/>
      </w:docPartPr>
      <w:docPartBody>
        <w:p w:rsidR="00000000" w:rsidRDefault="005F6DB4">
          <w:pPr>
            <w:pStyle w:val="DCE7EE94F3FA4F1C9AE3BE8C6B78FCC1"/>
          </w:pPr>
          <w:r w:rsidRPr="008934D1">
            <w:rPr>
              <w:rStyle w:val="PlaceholderText"/>
              <w:rFonts w:ascii="Arial" w:hAnsi="Arial" w:cs="Arial"/>
            </w:rPr>
            <w:t>Referrers Telephone number.</w:t>
          </w:r>
        </w:p>
      </w:docPartBody>
    </w:docPart>
    <w:docPart>
      <w:docPartPr>
        <w:name w:val="03E6A346B214426890EC896B12962FA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5EBAB-A3E7-4598-BCD1-7CF3ECC6072D}"/>
      </w:docPartPr>
      <w:docPartBody>
        <w:p w:rsidR="00000000" w:rsidRDefault="005F6DB4">
          <w:pPr>
            <w:pStyle w:val="03E6A346B214426890EC896B12962FA7"/>
          </w:pPr>
          <w:r w:rsidRPr="008934D1">
            <w:rPr>
              <w:rStyle w:val="PlaceholderText"/>
              <w:rFonts w:ascii="Arial" w:hAnsi="Arial" w:cs="Arial"/>
            </w:rPr>
            <w:t>Email address</w:t>
          </w:r>
        </w:p>
      </w:docPartBody>
    </w:docPart>
    <w:docPart>
      <w:docPartPr>
        <w:name w:val="C6EDD29139CC4771A1188C5CDFD89C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CF66F3-CA23-4AD2-A5D0-0D0FBBE656ED}"/>
      </w:docPartPr>
      <w:docPartBody>
        <w:p w:rsidR="00000000" w:rsidRDefault="005F6DB4">
          <w:pPr>
            <w:pStyle w:val="C6EDD29139CC4771A1188C5CDFD89C04"/>
          </w:pPr>
          <w:r w:rsidRPr="008934D1">
            <w:rPr>
              <w:rStyle w:val="PlaceholderText"/>
              <w:rFonts w:ascii="Arial" w:hAnsi="Arial" w:cs="Arial"/>
            </w:rPr>
            <w:t>dd/mm/yyyy.</w:t>
          </w:r>
        </w:p>
      </w:docPartBody>
    </w:docPart>
    <w:docPart>
      <w:docPartPr>
        <w:name w:val="5CB7EE09C951470CA40810396F6BC4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A3C655-F14C-4842-A09D-DD95BB2D59AD}"/>
      </w:docPartPr>
      <w:docPartBody>
        <w:p w:rsidR="00000000" w:rsidRDefault="005F6DB4" w:rsidP="005F6DB4">
          <w:pPr>
            <w:pStyle w:val="5CB7EE09C951470CA40810396F6BC449"/>
          </w:pPr>
          <w:r w:rsidRPr="007E34A1">
            <w:rPr>
              <w:rStyle w:val="PlaceholderText"/>
              <w:rFonts w:cs="Arial"/>
            </w:rPr>
            <w:t>Please list other services involved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6DB4"/>
    <w:rsid w:val="005F6D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DB4"/>
    <w:rPr>
      <w:color w:val="808080"/>
    </w:rPr>
  </w:style>
  <w:style w:type="paragraph" w:customStyle="1" w:styleId="0E049CD5503D412F90B8F300E251A10B">
    <w:name w:val="0E049CD5503D412F90B8F300E251A10B"/>
  </w:style>
  <w:style w:type="paragraph" w:customStyle="1" w:styleId="613ABBE2F22546D7812496463F5F89C9">
    <w:name w:val="613ABBE2F22546D7812496463F5F89C9"/>
  </w:style>
  <w:style w:type="paragraph" w:customStyle="1" w:styleId="F2D61BF30B554CB7932DDC413AB78F42">
    <w:name w:val="F2D61BF30B554CB7932DDC413AB78F42"/>
  </w:style>
  <w:style w:type="paragraph" w:customStyle="1" w:styleId="FD4A0364F1154418BC4B5155120DED89">
    <w:name w:val="FD4A0364F1154418BC4B5155120DED89"/>
  </w:style>
  <w:style w:type="paragraph" w:customStyle="1" w:styleId="4EAEF50A58574D759F8735905D8273BD">
    <w:name w:val="4EAEF50A58574D759F8735905D8273BD"/>
  </w:style>
  <w:style w:type="paragraph" w:customStyle="1" w:styleId="2083C77DCEB44747AC277DB7A817EC8D">
    <w:name w:val="2083C77DCEB44747AC277DB7A817EC8D"/>
  </w:style>
  <w:style w:type="paragraph" w:customStyle="1" w:styleId="EB31FAD6E3AD47258D54A51CE6BD4917">
    <w:name w:val="EB31FAD6E3AD47258D54A51CE6BD4917"/>
  </w:style>
  <w:style w:type="paragraph" w:customStyle="1" w:styleId="94C79150D39C4ED3926D46EF0A9FB70A">
    <w:name w:val="94C79150D39C4ED3926D46EF0A9FB70A"/>
  </w:style>
  <w:style w:type="paragraph" w:customStyle="1" w:styleId="BD1FC41D21634F639E5BB6B6B5A63D03">
    <w:name w:val="BD1FC41D21634F639E5BB6B6B5A63D03"/>
  </w:style>
  <w:style w:type="paragraph" w:customStyle="1" w:styleId="8A14A1552F064438997E08DDCFADCF1B">
    <w:name w:val="8A14A1552F064438997E08DDCFADCF1B"/>
  </w:style>
  <w:style w:type="paragraph" w:customStyle="1" w:styleId="E6D27A4FA15A41B5A7901C64F1E585C1">
    <w:name w:val="E6D27A4FA15A41B5A7901C64F1E585C1"/>
  </w:style>
  <w:style w:type="paragraph" w:customStyle="1" w:styleId="9E75262197F946BD801929EFB1D1BE4D">
    <w:name w:val="9E75262197F946BD801929EFB1D1BE4D"/>
  </w:style>
  <w:style w:type="paragraph" w:customStyle="1" w:styleId="22D826080DED45658788153809B73CBD">
    <w:name w:val="22D826080DED45658788153809B73CBD"/>
  </w:style>
  <w:style w:type="paragraph" w:customStyle="1" w:styleId="B1BED411B28A49AA9A31E933E6A1C0C1">
    <w:name w:val="B1BED411B28A49AA9A31E933E6A1C0C1"/>
  </w:style>
  <w:style w:type="paragraph" w:customStyle="1" w:styleId="A2474DE499B240E5851A0D80B642E87C">
    <w:name w:val="A2474DE499B240E5851A0D80B642E87C"/>
  </w:style>
  <w:style w:type="paragraph" w:customStyle="1" w:styleId="14890A6B7EC44E1BAA122E9DB4449C09">
    <w:name w:val="14890A6B7EC44E1BAA122E9DB4449C09"/>
  </w:style>
  <w:style w:type="paragraph" w:customStyle="1" w:styleId="D7D91A31DEA94145BBB25FEB67308AD1">
    <w:name w:val="D7D91A31DEA94145BBB25FEB67308AD1"/>
  </w:style>
  <w:style w:type="paragraph" w:customStyle="1" w:styleId="3F7867BFB5A94A2C868DD34828E3AEA4">
    <w:name w:val="3F7867BFB5A94A2C868DD34828E3AEA4"/>
  </w:style>
  <w:style w:type="paragraph" w:customStyle="1" w:styleId="5D70B3EDC9EF4C0E924E0506D2793B91">
    <w:name w:val="5D70B3EDC9EF4C0E924E0506D2793B91"/>
  </w:style>
  <w:style w:type="paragraph" w:customStyle="1" w:styleId="B7AB6DB3A41B4D96B2F4E7E609EA5FFD">
    <w:name w:val="B7AB6DB3A41B4D96B2F4E7E609EA5FFD"/>
  </w:style>
  <w:style w:type="paragraph" w:customStyle="1" w:styleId="DCE7EE94F3FA4F1C9AE3BE8C6B78FCC1">
    <w:name w:val="DCE7EE94F3FA4F1C9AE3BE8C6B78FCC1"/>
  </w:style>
  <w:style w:type="paragraph" w:customStyle="1" w:styleId="03E6A346B214426890EC896B12962FA7">
    <w:name w:val="03E6A346B214426890EC896B12962FA7"/>
  </w:style>
  <w:style w:type="paragraph" w:customStyle="1" w:styleId="C6EDD29139CC4771A1188C5CDFD89C04">
    <w:name w:val="C6EDD29139CC4771A1188C5CDFD89C04"/>
  </w:style>
  <w:style w:type="paragraph" w:customStyle="1" w:styleId="5CB7EE09C951470CA40810396F6BC449">
    <w:name w:val="5CB7EE09C951470CA40810396F6BC449"/>
    <w:rsid w:val="005F6DB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Children's OT Referral Form - Central T</Template>
  <TotalTime>6</TotalTime>
  <Pages>2</Pages>
  <Words>370</Words>
  <Characters>2114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2480</CharactersWithSpaces>
  <SharedDoc>false</SharedDoc>
  <HLinks>
    <vt:vector size="6" baseType="variant">
      <vt:variant>
        <vt:i4>6</vt:i4>
      </vt:variant>
      <vt:variant>
        <vt:i4>41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subject/>
  <dc:creator>Adam Glover (BCUHB - Occupational Therapy)</dc:creator>
  <cp:keywords/>
  <dc:description/>
  <cp:lastModifiedBy>Adam Glover (BCUHB - Occupational Therapy)</cp:lastModifiedBy>
  <cp:revision>1</cp:revision>
  <cp:lastPrinted>2016-05-11T09:09:00Z</cp:lastPrinted>
  <dcterms:created xsi:type="dcterms:W3CDTF">2021-10-23T09:30:00Z</dcterms:created>
  <dcterms:modified xsi:type="dcterms:W3CDTF">2021-10-23T09:37:00Z</dcterms:modified>
</cp:coreProperties>
</file>