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A8D08D" w:themeFill="accent6" w:themeFillTint="99"/>
        <w:tblLook w:val="01E0" w:firstRow="1" w:lastRow="1" w:firstColumn="1" w:lastColumn="1" w:noHBand="0" w:noVBand="0"/>
      </w:tblPr>
      <w:tblGrid>
        <w:gridCol w:w="10980"/>
      </w:tblGrid>
      <w:tr w:rsidR="00317E56" w:rsidRPr="001D1D3B" w:rsidTr="00AC2DEA">
        <w:tc>
          <w:tcPr>
            <w:tcW w:w="10980" w:type="dxa"/>
            <w:shd w:val="clear" w:color="auto" w:fill="A8D08D" w:themeFill="accent6" w:themeFillTint="99"/>
          </w:tcPr>
          <w:p w:rsidR="00317E56" w:rsidRPr="001D1D3B" w:rsidRDefault="00BB09B2" w:rsidP="00BB09B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Children’s Occupational Therapy </w:t>
            </w:r>
            <w:r w:rsidR="00317E56" w:rsidRPr="001D1D3B">
              <w:rPr>
                <w:rFonts w:ascii="Arial" w:hAnsi="Arial" w:cs="Arial"/>
                <w:b/>
                <w:i/>
                <w:sz w:val="28"/>
                <w:szCs w:val="28"/>
              </w:rPr>
              <w:t>REFERRAL FORM</w:t>
            </w:r>
          </w:p>
        </w:tc>
      </w:tr>
    </w:tbl>
    <w:p w:rsidR="00016474" w:rsidRPr="00AC2DEA" w:rsidRDefault="00AC2DEA">
      <w:pPr>
        <w:rPr>
          <w:rFonts w:ascii="Arial" w:hAnsi="Arial" w:cs="Arial"/>
          <w:color w:val="FF0000"/>
        </w:rPr>
      </w:pPr>
      <w:r w:rsidRPr="00AC2DEA">
        <w:rPr>
          <w:rFonts w:ascii="Arial" w:hAnsi="Arial" w:cs="Arial"/>
          <w:color w:val="FF0000"/>
        </w:rPr>
        <w:t xml:space="preserve"> </w:t>
      </w:r>
    </w:p>
    <w:p w:rsidR="00AC2DEA" w:rsidRDefault="00AC2DEA" w:rsidP="00AC2DEA">
      <w:pPr>
        <w:ind w:left="-851"/>
        <w:jc w:val="center"/>
        <w:rPr>
          <w:rFonts w:ascii="Arial" w:hAnsi="Arial" w:cs="Arial"/>
          <w:color w:val="FF0000"/>
          <w:sz w:val="20"/>
          <w:szCs w:val="20"/>
        </w:rPr>
      </w:pPr>
      <w:r w:rsidRPr="00AC2DEA">
        <w:rPr>
          <w:rFonts w:ascii="Arial" w:hAnsi="Arial" w:cs="Arial"/>
          <w:color w:val="FF0000"/>
          <w:sz w:val="20"/>
          <w:szCs w:val="20"/>
        </w:rPr>
        <w:t>This form is</w:t>
      </w:r>
      <w:r>
        <w:rPr>
          <w:rFonts w:ascii="Arial" w:hAnsi="Arial" w:cs="Arial"/>
          <w:color w:val="FF0000"/>
          <w:sz w:val="20"/>
          <w:szCs w:val="20"/>
        </w:rPr>
        <w:t xml:space="preserve"> a template form</w:t>
      </w:r>
      <w:r w:rsidRPr="00AC2DEA">
        <w:rPr>
          <w:rFonts w:ascii="Arial" w:hAnsi="Arial" w:cs="Arial"/>
          <w:color w:val="FF0000"/>
          <w:sz w:val="20"/>
          <w:szCs w:val="20"/>
        </w:rPr>
        <w:t xml:space="preserve"> designed to be used </w:t>
      </w:r>
      <w:r>
        <w:rPr>
          <w:rFonts w:ascii="Arial" w:hAnsi="Arial" w:cs="Arial"/>
          <w:color w:val="FF0000"/>
          <w:sz w:val="20"/>
          <w:szCs w:val="20"/>
        </w:rPr>
        <w:t xml:space="preserve">directly </w:t>
      </w:r>
      <w:r w:rsidRPr="00AC2DEA">
        <w:rPr>
          <w:rFonts w:ascii="Arial" w:hAnsi="Arial" w:cs="Arial"/>
          <w:color w:val="FF0000"/>
          <w:sz w:val="20"/>
          <w:szCs w:val="20"/>
        </w:rPr>
        <w:t xml:space="preserve">from </w:t>
      </w:r>
      <w:r>
        <w:rPr>
          <w:rFonts w:ascii="Arial" w:hAnsi="Arial" w:cs="Arial"/>
          <w:color w:val="FF0000"/>
          <w:sz w:val="20"/>
          <w:szCs w:val="20"/>
        </w:rPr>
        <w:t>the website – saving and using a blank copy on your computer may affect functionality and not give us the information we require to process the referral.</w:t>
      </w:r>
    </w:p>
    <w:p w:rsidR="00AC2DEA" w:rsidRPr="00AC2DEA" w:rsidRDefault="00AC2DEA" w:rsidP="00AC2DEA">
      <w:pPr>
        <w:ind w:left="-851"/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After filling </w:t>
      </w:r>
      <w:r w:rsidR="00793677">
        <w:rPr>
          <w:rFonts w:ascii="Arial" w:hAnsi="Arial" w:cs="Arial"/>
          <w:color w:val="FF0000"/>
          <w:sz w:val="20"/>
          <w:szCs w:val="20"/>
        </w:rPr>
        <w:t>it in your computer</w:t>
      </w:r>
      <w:r>
        <w:rPr>
          <w:rFonts w:ascii="Arial" w:hAnsi="Arial" w:cs="Arial"/>
          <w:color w:val="FF0000"/>
          <w:sz w:val="20"/>
          <w:szCs w:val="20"/>
        </w:rPr>
        <w:t xml:space="preserve"> will prompt you to save a copy which you can then save to send or email to us.</w:t>
      </w:r>
    </w:p>
    <w:p w:rsidR="00AC2DEA" w:rsidRDefault="00AC2DEA">
      <w:pPr>
        <w:rPr>
          <w:rFonts w:ascii="Arial" w:hAnsi="Arial" w:cs="Arial"/>
        </w:rPr>
      </w:pPr>
    </w:p>
    <w:p w:rsidR="00AC2DEA" w:rsidRPr="00120BE2" w:rsidRDefault="00AC2DEA">
      <w:pPr>
        <w:rPr>
          <w:rFonts w:ascii="Arial" w:hAnsi="Arial" w:cs="Arial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4680"/>
        <w:gridCol w:w="1440"/>
        <w:gridCol w:w="3060"/>
      </w:tblGrid>
      <w:tr w:rsidR="00120BE2" w:rsidRPr="00120BE2" w:rsidTr="00120BE2">
        <w:tc>
          <w:tcPr>
            <w:tcW w:w="10980" w:type="dxa"/>
            <w:gridSpan w:val="4"/>
            <w:shd w:val="clear" w:color="auto" w:fill="A6A6A6"/>
          </w:tcPr>
          <w:p w:rsidR="00120BE2" w:rsidRPr="00120BE2" w:rsidRDefault="00120B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6560">
              <w:rPr>
                <w:rFonts w:ascii="Arial" w:hAnsi="Arial" w:cs="Arial"/>
                <w:b/>
                <w:i/>
                <w:sz w:val="20"/>
                <w:szCs w:val="20"/>
              </w:rPr>
              <w:t>CHILD INFORMATION</w:t>
            </w:r>
            <w:r w:rsidRPr="00120BE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7095E" w:rsidRPr="00040D3D" w:rsidTr="005A5F79">
        <w:tc>
          <w:tcPr>
            <w:tcW w:w="1800" w:type="dxa"/>
            <w:shd w:val="clear" w:color="auto" w:fill="E6E6E6"/>
          </w:tcPr>
          <w:p w:rsidR="0037095E" w:rsidRPr="00040D3D" w:rsidRDefault="005A5F79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Name of child:</w:t>
            </w:r>
          </w:p>
        </w:tc>
        <w:tc>
          <w:tcPr>
            <w:tcW w:w="4680" w:type="dxa"/>
            <w:shd w:val="clear" w:color="auto" w:fill="auto"/>
          </w:tcPr>
          <w:p w:rsidR="0037095E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bookmarkStart w:id="1" w:name="_GoBack"/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bookmarkEnd w:id="1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440" w:type="dxa"/>
            <w:shd w:val="clear" w:color="auto" w:fill="E6E6E6"/>
          </w:tcPr>
          <w:p w:rsidR="0037095E" w:rsidRPr="00040D3D" w:rsidRDefault="0037095E" w:rsidP="001D1D3B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Date of birth</w:t>
            </w:r>
            <w:r w:rsidR="00BB09B2" w:rsidRPr="00040D3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dd/mm/yyyy</w:t>
            </w:r>
          </w:p>
        </w:tc>
        <w:bookmarkStart w:id="2" w:name="Text3"/>
        <w:tc>
          <w:tcPr>
            <w:tcW w:w="3060" w:type="dxa"/>
            <w:shd w:val="clear" w:color="auto" w:fill="auto"/>
          </w:tcPr>
          <w:p w:rsidR="0037095E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3"/>
                  <w:enabled/>
                  <w:calcOnExit/>
                  <w:textInput>
                    <w:type w:val="date"/>
                    <w:format w:val="dd/MM/yyyy"/>
                  </w:textInput>
                </w:ffData>
              </w:fldCha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2"/>
          </w:p>
        </w:tc>
      </w:tr>
      <w:tr w:rsidR="00EC105C" w:rsidRPr="00040D3D" w:rsidTr="005A5F79">
        <w:tc>
          <w:tcPr>
            <w:tcW w:w="1800" w:type="dxa"/>
            <w:shd w:val="clear" w:color="auto" w:fill="E6E6E6"/>
          </w:tcPr>
          <w:p w:rsidR="00EC105C" w:rsidRPr="00040D3D" w:rsidRDefault="00EC105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Address</w:t>
            </w:r>
            <w:r w:rsidR="002B55A0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EC105C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3"/>
          </w:p>
        </w:tc>
      </w:tr>
      <w:tr w:rsidR="00663692" w:rsidRPr="00040D3D" w:rsidTr="005A5F79">
        <w:tc>
          <w:tcPr>
            <w:tcW w:w="1800" w:type="dxa"/>
            <w:shd w:val="clear" w:color="auto" w:fill="E6E6E6"/>
          </w:tcPr>
          <w:p w:rsidR="00EC105C" w:rsidRPr="00040D3D" w:rsidRDefault="00EC105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Postcode</w:t>
            </w:r>
            <w:r w:rsidR="002B55A0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4680" w:type="dxa"/>
            <w:shd w:val="clear" w:color="auto" w:fill="auto"/>
          </w:tcPr>
          <w:p w:rsidR="00EC105C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440" w:type="dxa"/>
            <w:shd w:val="clear" w:color="auto" w:fill="E6E6E6"/>
          </w:tcPr>
          <w:p w:rsidR="00EC105C" w:rsidRPr="00040D3D" w:rsidRDefault="00EC105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Tel</w:t>
            </w:r>
            <w:r w:rsidR="002B55A0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3060" w:type="dxa"/>
            <w:shd w:val="clear" w:color="auto" w:fill="auto"/>
          </w:tcPr>
          <w:p w:rsidR="00EC105C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5"/>
          </w:p>
        </w:tc>
      </w:tr>
      <w:tr w:rsidR="00BB09B2" w:rsidRPr="00040D3D" w:rsidTr="005A5F79">
        <w:trPr>
          <w:trHeight w:val="460"/>
        </w:trPr>
        <w:tc>
          <w:tcPr>
            <w:tcW w:w="1800" w:type="dxa"/>
            <w:shd w:val="clear" w:color="auto" w:fill="E6E6E6"/>
          </w:tcPr>
          <w:p w:rsidR="00BB09B2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School</w:t>
            </w:r>
            <w:r w:rsidR="002B55A0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4680" w:type="dxa"/>
            <w:shd w:val="clear" w:color="auto" w:fill="auto"/>
          </w:tcPr>
          <w:p w:rsidR="00BB09B2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440" w:type="dxa"/>
            <w:shd w:val="clear" w:color="auto" w:fill="E6E6E6"/>
          </w:tcPr>
          <w:p w:rsidR="00BB09B2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Preferred Language</w:t>
            </w:r>
          </w:p>
        </w:tc>
        <w:bookmarkStart w:id="7" w:name="Dropdown1"/>
        <w:tc>
          <w:tcPr>
            <w:tcW w:w="3060" w:type="dxa"/>
            <w:shd w:val="clear" w:color="auto" w:fill="auto"/>
          </w:tcPr>
          <w:p w:rsidR="00BB09B2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language"/>
                    <w:listEntry w:val="Welsh"/>
                    <w:listEntry w:val="English"/>
                    <w:listEntry w:val="Other"/>
                  </w:ddList>
                </w:ffData>
              </w:fldCha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FORMDROPDOWN </w:instrText>
            </w:r>
            <w:r w:rsidR="004B7C11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="004B7C11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D46C6B" w:rsidRDefault="00D46C6B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0F2B5F" w:rsidRPr="001D1D3B" w:rsidTr="00793677">
        <w:tc>
          <w:tcPr>
            <w:tcW w:w="10980" w:type="dxa"/>
            <w:shd w:val="clear" w:color="auto" w:fill="D9D9D9" w:themeFill="background1" w:themeFillShade="D9"/>
          </w:tcPr>
          <w:p w:rsidR="000F2B5F" w:rsidRPr="00040D3D" w:rsidRDefault="00DE4E79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What are the issues: </w:t>
            </w:r>
          </w:p>
        </w:tc>
      </w:tr>
      <w:tr w:rsidR="00BD41FF" w:rsidRPr="001D1D3B" w:rsidTr="00DE4E79">
        <w:trPr>
          <w:trHeight w:val="1209"/>
        </w:trPr>
        <w:tc>
          <w:tcPr>
            <w:tcW w:w="10980" w:type="dxa"/>
            <w:tcBorders>
              <w:bottom w:val="single" w:sz="12" w:space="0" w:color="auto"/>
            </w:tcBorders>
          </w:tcPr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607"/>
              <w:gridCol w:w="2160"/>
              <w:gridCol w:w="7560"/>
              <w:gridCol w:w="427"/>
            </w:tblGrid>
            <w:tr w:rsidR="00040D3D" w:rsidTr="00BE378F">
              <w:tc>
                <w:tcPr>
                  <w:tcW w:w="607" w:type="dxa"/>
                </w:tcPr>
                <w:p w:rsidR="00040D3D" w:rsidRPr="00BE378F" w:rsidRDefault="00040D3D" w:rsidP="008543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:rsidR="00040D3D" w:rsidRDefault="00BE378F" w:rsidP="00837692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(please select)</w:t>
                  </w:r>
                </w:p>
              </w:tc>
              <w:tc>
                <w:tcPr>
                  <w:tcW w:w="7560" w:type="dxa"/>
                </w:tcPr>
                <w:p w:rsidR="00040D3D" w:rsidRDefault="00BE378F" w:rsidP="002B55A0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Details</w:t>
                  </w:r>
                </w:p>
              </w:tc>
              <w:tc>
                <w:tcPr>
                  <w:tcW w:w="427" w:type="dxa"/>
                </w:tcPr>
                <w:p w:rsidR="00040D3D" w:rsidRDefault="00040D3D" w:rsidP="00837692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040D3D" w:rsidTr="00BE378F">
              <w:trPr>
                <w:trHeight w:val="208"/>
              </w:trPr>
              <w:tc>
                <w:tcPr>
                  <w:tcW w:w="607" w:type="dxa"/>
                </w:tcPr>
                <w:p w:rsidR="00040D3D" w:rsidRPr="00BE378F" w:rsidRDefault="00BE378F" w:rsidP="008543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bookmarkStart w:id="8" w:name="Dropdown2"/>
              <w:tc>
                <w:tcPr>
                  <w:tcW w:w="2160" w:type="dxa"/>
                </w:tcPr>
                <w:p w:rsidR="00040D3D" w:rsidRPr="002D136E" w:rsidRDefault="00DE4E79" w:rsidP="002D136E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="004B7C1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4B7C1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8"/>
                </w:p>
              </w:tc>
              <w:tc>
                <w:tcPr>
                  <w:tcW w:w="7560" w:type="dxa"/>
                </w:tcPr>
                <w:p w:rsidR="00040D3D" w:rsidRPr="002D136E" w:rsidRDefault="00325AB9" w:rsidP="002B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bookmarkStart w:id="9" w:name="Text19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  <w:tc>
                <w:tcPr>
                  <w:tcW w:w="427" w:type="dxa"/>
                </w:tcPr>
                <w:p w:rsidR="00040D3D" w:rsidRDefault="00040D3D" w:rsidP="00837692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E4E79" w:rsidTr="00BE378F">
              <w:tc>
                <w:tcPr>
                  <w:tcW w:w="607" w:type="dxa"/>
                </w:tcPr>
                <w:p w:rsidR="00DE4E79" w:rsidRPr="00BE378F" w:rsidRDefault="00DE4E79" w:rsidP="008543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0" w:type="dxa"/>
                </w:tcPr>
                <w:p w:rsidR="00DE4E79" w:rsidRPr="002D136E" w:rsidRDefault="00DE4E79" w:rsidP="00DC242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="004B7C1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4B7C1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560" w:type="dxa"/>
                </w:tcPr>
                <w:p w:rsidR="00DE4E79" w:rsidRPr="002D136E" w:rsidRDefault="00DE4E79" w:rsidP="002B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0" w:name="Text10"/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0"/>
                </w:p>
              </w:tc>
              <w:tc>
                <w:tcPr>
                  <w:tcW w:w="427" w:type="dxa"/>
                </w:tcPr>
                <w:p w:rsidR="00DE4E79" w:rsidRDefault="00DE4E79" w:rsidP="00040D3D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E4E79" w:rsidTr="00BE378F">
              <w:tc>
                <w:tcPr>
                  <w:tcW w:w="607" w:type="dxa"/>
                </w:tcPr>
                <w:p w:rsidR="00DE4E79" w:rsidRPr="00BE378F" w:rsidRDefault="00DE4E79" w:rsidP="008543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60" w:type="dxa"/>
                </w:tcPr>
                <w:p w:rsidR="00DE4E79" w:rsidRPr="002D136E" w:rsidRDefault="00DE4E79" w:rsidP="00DC242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="004B7C1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4B7C1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560" w:type="dxa"/>
                </w:tcPr>
                <w:p w:rsidR="00DE4E79" w:rsidRPr="002D136E" w:rsidRDefault="00DE4E79" w:rsidP="002B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1"/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2D136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1"/>
                </w:p>
              </w:tc>
              <w:tc>
                <w:tcPr>
                  <w:tcW w:w="427" w:type="dxa"/>
                </w:tcPr>
                <w:p w:rsidR="00DE4E79" w:rsidRDefault="00DE4E79" w:rsidP="00837692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D41FF" w:rsidRPr="00DE4E79" w:rsidRDefault="00D578A0" w:rsidP="008543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</w:t>
            </w:r>
            <w:r w:rsidRPr="00D578A0">
              <w:rPr>
                <w:rFonts w:ascii="Arial" w:hAnsi="Arial" w:cs="Arial"/>
                <w:sz w:val="13"/>
                <w:szCs w:val="13"/>
              </w:rPr>
              <w:t>assessment and intervention limit</w:t>
            </w:r>
            <w:r>
              <w:rPr>
                <w:rFonts w:ascii="Arial" w:hAnsi="Arial" w:cs="Arial"/>
                <w:sz w:val="13"/>
                <w:szCs w:val="13"/>
              </w:rPr>
              <w:t>ed</w:t>
            </w:r>
          </w:p>
        </w:tc>
      </w:tr>
      <w:tr w:rsidR="00BB09B2" w:rsidRPr="001D1D3B" w:rsidTr="00793677">
        <w:trPr>
          <w:trHeight w:val="345"/>
        </w:trPr>
        <w:tc>
          <w:tcPr>
            <w:tcW w:w="10980" w:type="dxa"/>
            <w:shd w:val="clear" w:color="auto" w:fill="D9D9D9" w:themeFill="background1" w:themeFillShade="D9"/>
          </w:tcPr>
          <w:p w:rsidR="00BB09B2" w:rsidRPr="007F4E0A" w:rsidRDefault="00BB09B2" w:rsidP="008543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Detail/ Other reason</w:t>
            </w:r>
            <w:r w:rsidR="007F4E0A"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BB09B2" w:rsidRPr="001D1D3B" w:rsidTr="00040D3D">
        <w:trPr>
          <w:trHeight w:val="623"/>
        </w:trPr>
        <w:tc>
          <w:tcPr>
            <w:tcW w:w="10980" w:type="dxa"/>
            <w:tcBorders>
              <w:bottom w:val="single" w:sz="12" w:space="0" w:color="auto"/>
            </w:tcBorders>
          </w:tcPr>
          <w:p w:rsidR="00BB09B2" w:rsidRDefault="00040D3D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bookmarkEnd w:id="12"/>
          </w:p>
          <w:p w:rsidR="007F4E0A" w:rsidRDefault="007F4E0A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7F4E0A" w:rsidRDefault="007F4E0A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7F4E0A" w:rsidRDefault="007F4E0A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7F4E0A" w:rsidRDefault="007F4E0A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B09B2" w:rsidRPr="001D1D3B" w:rsidTr="00793677">
        <w:trPr>
          <w:trHeight w:val="308"/>
        </w:trPr>
        <w:tc>
          <w:tcPr>
            <w:tcW w:w="10980" w:type="dxa"/>
            <w:shd w:val="clear" w:color="auto" w:fill="D9D9D9" w:themeFill="background1" w:themeFillShade="D9"/>
          </w:tcPr>
          <w:p w:rsidR="00BB09B2" w:rsidRPr="007F4E0A" w:rsidRDefault="00BB09B2" w:rsidP="008543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Diagnosis</w:t>
            </w:r>
          </w:p>
        </w:tc>
      </w:tr>
      <w:tr w:rsidR="00040D3D" w:rsidRPr="001D1D3B" w:rsidTr="007E69AA">
        <w:trPr>
          <w:trHeight w:val="307"/>
        </w:trPr>
        <w:tc>
          <w:tcPr>
            <w:tcW w:w="10980" w:type="dxa"/>
          </w:tcPr>
          <w:p w:rsidR="00040D3D" w:rsidRDefault="00040D3D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bookmarkEnd w:id="13"/>
          </w:p>
        </w:tc>
      </w:tr>
    </w:tbl>
    <w:p w:rsidR="00C66560" w:rsidRPr="00C66560" w:rsidRDefault="00C66560" w:rsidP="00BB09B2">
      <w:pPr>
        <w:rPr>
          <w:rFonts w:ascii="Arial" w:hAnsi="Arial" w:cs="Arial"/>
          <w:sz w:val="20"/>
          <w:szCs w:val="20"/>
        </w:rPr>
      </w:pPr>
    </w:p>
    <w:p w:rsidR="00C66560" w:rsidRPr="00C66560" w:rsidRDefault="00BB09B2" w:rsidP="00546CEF">
      <w:pPr>
        <w:ind w:left="-108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More information about the referral and assessment process as well as advice and s</w:t>
      </w:r>
      <w:r w:rsidR="00C66560" w:rsidRPr="00C66560">
        <w:rPr>
          <w:rFonts w:ascii="Arial" w:hAnsi="Arial" w:cs="Arial"/>
          <w:i/>
          <w:sz w:val="20"/>
          <w:szCs w:val="20"/>
        </w:rPr>
        <w:t xml:space="preserve">trategies </w:t>
      </w:r>
      <w:r>
        <w:rPr>
          <w:rFonts w:ascii="Arial" w:hAnsi="Arial" w:cs="Arial"/>
          <w:i/>
          <w:sz w:val="20"/>
          <w:szCs w:val="20"/>
        </w:rPr>
        <w:t xml:space="preserve">are </w:t>
      </w:r>
      <w:r w:rsidR="00793677">
        <w:rPr>
          <w:rFonts w:ascii="Arial" w:hAnsi="Arial" w:cs="Arial"/>
          <w:i/>
          <w:sz w:val="20"/>
          <w:szCs w:val="20"/>
        </w:rPr>
        <w:t>available at:</w:t>
      </w:r>
      <w:r w:rsidR="00C66560" w:rsidRPr="00C66560">
        <w:rPr>
          <w:rFonts w:ascii="Arial" w:hAnsi="Arial" w:cs="Arial"/>
          <w:i/>
          <w:sz w:val="20"/>
          <w:szCs w:val="20"/>
        </w:rPr>
        <w:t xml:space="preserve"> </w:t>
      </w:r>
      <w:hyperlink r:id="rId6" w:history="1">
        <w:r w:rsidR="00C66560" w:rsidRPr="00C66560">
          <w:rPr>
            <w:rStyle w:val="Hyperlink"/>
            <w:rFonts w:ascii="Arial" w:hAnsi="Arial" w:cs="Arial"/>
            <w:i/>
            <w:sz w:val="20"/>
            <w:szCs w:val="20"/>
          </w:rPr>
          <w:t>http://www.wales.nhs.uk/sitesplus/861/page/83186</w:t>
        </w:r>
      </w:hyperlink>
    </w:p>
    <w:p w:rsidR="00C66560" w:rsidRPr="00D46C6B" w:rsidRDefault="00C66560" w:rsidP="00546CEF">
      <w:pPr>
        <w:ind w:left="-1080"/>
        <w:jc w:val="center"/>
        <w:rPr>
          <w:rFonts w:ascii="Arial" w:hAnsi="Arial" w:cs="Arial"/>
          <w:sz w:val="20"/>
          <w:szCs w:val="20"/>
        </w:rPr>
      </w:pPr>
    </w:p>
    <w:p w:rsidR="00EB5AA4" w:rsidRDefault="00EB5AA4" w:rsidP="00220E1B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3646"/>
        <w:gridCol w:w="708"/>
        <w:gridCol w:w="4826"/>
      </w:tblGrid>
      <w:tr w:rsidR="009A410E" w:rsidRPr="00120BE2" w:rsidTr="00AC2DEA">
        <w:tc>
          <w:tcPr>
            <w:tcW w:w="10980" w:type="dxa"/>
            <w:gridSpan w:val="4"/>
            <w:shd w:val="clear" w:color="auto" w:fill="D9E2F3" w:themeFill="accent5" w:themeFillTint="33"/>
          </w:tcPr>
          <w:p w:rsidR="009A410E" w:rsidRPr="007F4E0A" w:rsidRDefault="00C66560" w:rsidP="00FF5B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REFERRER</w:t>
            </w:r>
            <w:r w:rsidR="009A410E"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9A410E" w:rsidRPr="00120BE2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Referred by: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9A410E" w:rsidRPr="00120BE2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Position</w:t>
            </w:r>
            <w:r w:rsidR="00C66560" w:rsidRPr="007F4E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9A410E" w:rsidRPr="00120BE2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Address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9A410E" w:rsidRPr="00120BE2" w:rsidTr="00793677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Postcode</w:t>
            </w:r>
          </w:p>
        </w:tc>
        <w:tc>
          <w:tcPr>
            <w:tcW w:w="3646" w:type="dxa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708" w:type="dxa"/>
            <w:shd w:val="clear" w:color="auto" w:fill="DEEAF6" w:themeFill="accent1" w:themeFillTint="33"/>
          </w:tcPr>
          <w:p w:rsidR="009A410E" w:rsidRPr="00120BE2" w:rsidRDefault="009A410E" w:rsidP="00FF5BF0">
            <w:pPr>
              <w:rPr>
                <w:rFonts w:ascii="Arial" w:hAnsi="Arial" w:cs="Arial"/>
                <w:sz w:val="20"/>
                <w:szCs w:val="20"/>
              </w:rPr>
            </w:pPr>
            <w:r w:rsidRPr="00120BE2">
              <w:rPr>
                <w:rFonts w:ascii="Arial" w:hAnsi="Arial" w:cs="Arial"/>
                <w:i/>
                <w:sz w:val="20"/>
                <w:szCs w:val="20"/>
              </w:rPr>
              <w:t>Tel</w:t>
            </w:r>
          </w:p>
        </w:tc>
        <w:tc>
          <w:tcPr>
            <w:tcW w:w="4826" w:type="dxa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9A410E" w:rsidRPr="00120BE2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Email: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:rsidR="009A410E" w:rsidRPr="00120BE2" w:rsidRDefault="009A410E" w:rsidP="009A410E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00"/>
        <w:gridCol w:w="2340"/>
      </w:tblGrid>
      <w:tr w:rsidR="009A410E" w:rsidRPr="006064B9" w:rsidTr="00793677">
        <w:trPr>
          <w:trHeight w:val="651"/>
        </w:trPr>
        <w:tc>
          <w:tcPr>
            <w:tcW w:w="6840" w:type="dxa"/>
            <w:shd w:val="clear" w:color="auto" w:fill="E2EFD9" w:themeFill="accent6" w:themeFillTint="33"/>
          </w:tcPr>
          <w:p w:rsidR="009A410E" w:rsidRPr="00BB09B2" w:rsidRDefault="00BB09B2" w:rsidP="00FF5BF0">
            <w:pPr>
              <w:rPr>
                <w:rFonts w:ascii="Arial" w:hAnsi="Arial" w:cs="Arial"/>
                <w:sz w:val="20"/>
                <w:szCs w:val="20"/>
              </w:rPr>
            </w:pPr>
            <w:r w:rsidRPr="00BB09B2">
              <w:rPr>
                <w:rFonts w:ascii="Arial" w:hAnsi="Arial" w:cs="Arial"/>
                <w:color w:val="222222"/>
                <w:sz w:val="20"/>
                <w:szCs w:val="20"/>
                <w:lang w:val="cy-GB"/>
              </w:rPr>
              <w:t>You have an obl</w:t>
            </w:r>
            <w:r w:rsidR="00BE378F">
              <w:rPr>
                <w:rFonts w:ascii="Arial" w:hAnsi="Arial" w:cs="Arial"/>
                <w:color w:val="222222"/>
                <w:sz w:val="20"/>
                <w:szCs w:val="20"/>
                <w:lang w:val="cy-GB"/>
              </w:rPr>
              <w:t>igation to obtain the parent’s/g</w:t>
            </w:r>
            <w:r w:rsidRPr="00BB09B2">
              <w:rPr>
                <w:rFonts w:ascii="Arial" w:hAnsi="Arial" w:cs="Arial"/>
                <w:color w:val="222222"/>
                <w:sz w:val="20"/>
                <w:szCs w:val="20"/>
                <w:lang w:val="cy-GB"/>
              </w:rPr>
              <w:t>uardian’s permission to make this referral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cy-GB"/>
              </w:rPr>
              <w:t xml:space="preserve"> to our service</w:t>
            </w:r>
            <w:r w:rsidR="009A410E" w:rsidRPr="00BB09B2">
              <w:rPr>
                <w:rFonts w:ascii="Arial" w:hAnsi="Arial" w:cs="Arial"/>
                <w:sz w:val="20"/>
                <w:szCs w:val="20"/>
              </w:rPr>
              <w:t>.</w:t>
            </w:r>
            <w:r w:rsidRPr="00BB09B2">
              <w:rPr>
                <w:rFonts w:ascii="Arial" w:hAnsi="Arial" w:cs="Arial"/>
                <w:sz w:val="20"/>
                <w:szCs w:val="20"/>
              </w:rPr>
              <w:t xml:space="preserve"> We will r</w:t>
            </w:r>
            <w:r w:rsidR="007F4E0A">
              <w:rPr>
                <w:rFonts w:ascii="Arial" w:hAnsi="Arial" w:cs="Arial"/>
                <w:sz w:val="20"/>
                <w:szCs w:val="20"/>
              </w:rPr>
              <w:t>eceive and process this request</w:t>
            </w:r>
            <w:r w:rsidRPr="00BB09B2">
              <w:rPr>
                <w:rFonts w:ascii="Arial" w:hAnsi="Arial" w:cs="Arial"/>
                <w:sz w:val="20"/>
                <w:szCs w:val="20"/>
              </w:rPr>
              <w:t xml:space="preserve"> in good faith that you have met this obligation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00" w:type="dxa"/>
            <w:shd w:val="clear" w:color="auto" w:fill="E2EFD9" w:themeFill="accent6" w:themeFillTint="33"/>
          </w:tcPr>
          <w:p w:rsidR="009A410E" w:rsidRPr="00BE378F" w:rsidRDefault="00BE378F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BE378F">
              <w:rPr>
                <w:rFonts w:ascii="Arial" w:hAnsi="Arial" w:cs="Arial"/>
                <w:iCs/>
                <w:sz w:val="20"/>
                <w:szCs w:val="20"/>
              </w:rPr>
              <w:t>Date of referral:</w:t>
            </w:r>
          </w:p>
        </w:tc>
        <w:tc>
          <w:tcPr>
            <w:tcW w:w="2340" w:type="dxa"/>
          </w:tcPr>
          <w:p w:rsidR="009A410E" w:rsidRPr="006064B9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</w:tbl>
    <w:p w:rsidR="009A410E" w:rsidRPr="00793677" w:rsidRDefault="009A410E" w:rsidP="009A410E">
      <w:pPr>
        <w:rPr>
          <w:color w:val="FF0000"/>
        </w:rPr>
      </w:pPr>
    </w:p>
    <w:p w:rsidR="00BE378F" w:rsidRPr="00793677" w:rsidRDefault="00546CEF" w:rsidP="00793677">
      <w:pPr>
        <w:ind w:left="-993"/>
        <w:jc w:val="center"/>
        <w:rPr>
          <w:rFonts w:ascii="Arial" w:hAnsi="Arial"/>
          <w:b/>
          <w:bCs/>
          <w:color w:val="FF0000"/>
        </w:rPr>
      </w:pPr>
      <w:r w:rsidRPr="00793677">
        <w:rPr>
          <w:rFonts w:ascii="Arial" w:hAnsi="Arial"/>
          <w:b/>
          <w:bCs/>
          <w:color w:val="FF0000"/>
        </w:rPr>
        <w:t>Please email or send paper version to addresses above. If emailing please observe your own organisation’s guidance on data protection and confidentiality.</w:t>
      </w:r>
    </w:p>
    <w:sectPr w:rsidR="00BE378F" w:rsidRPr="00793677" w:rsidSect="00AC2DEA">
      <w:headerReference w:type="default" r:id="rId7"/>
      <w:footerReference w:type="even" r:id="rId8"/>
      <w:footerReference w:type="default" r:id="rId9"/>
      <w:pgSz w:w="11906" w:h="16838"/>
      <w:pgMar w:top="1134" w:right="566" w:bottom="1977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DEA" w:rsidRDefault="00AC2DEA">
      <w:r>
        <w:separator/>
      </w:r>
    </w:p>
  </w:endnote>
  <w:endnote w:type="continuationSeparator" w:id="0">
    <w:p w:rsidR="00AC2DEA" w:rsidRDefault="00AC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120BE2" w:rsidRDefault="00120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7C11">
      <w:rPr>
        <w:rStyle w:val="PageNumber"/>
        <w:noProof/>
      </w:rPr>
      <w:t>1</w:t>
    </w:r>
    <w:r>
      <w:rPr>
        <w:rStyle w:val="PageNumber"/>
      </w:rPr>
      <w:fldChar w:fldCharType="end"/>
    </w:r>
  </w:p>
  <w:p w:rsidR="00120BE2" w:rsidRPr="00980755" w:rsidRDefault="00120BE2" w:rsidP="00980755">
    <w:pPr>
      <w:pStyle w:val="Footer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DEA" w:rsidRDefault="00AC2DEA">
      <w:r>
        <w:separator/>
      </w:r>
    </w:p>
  </w:footnote>
  <w:footnote w:type="continuationSeparator" w:id="0">
    <w:p w:rsidR="00AC2DEA" w:rsidRDefault="00AC2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319" w:rsidRPr="00D578A0" w:rsidRDefault="00793677" w:rsidP="00D578A0">
    <w:pPr>
      <w:ind w:left="4320" w:right="45"/>
      <w:rPr>
        <w:rFonts w:ascii="Arial" w:hAnsi="Arial" w:cs="Arial"/>
        <w:b/>
        <w:i/>
        <w:sz w:val="22"/>
        <w:szCs w:val="22"/>
      </w:rPr>
    </w:pPr>
    <w:r w:rsidRPr="00D06319">
      <w:rPr>
        <w:rFonts w:ascii="Arial" w:hAnsi="Arial" w:cs="Arial"/>
        <w:b/>
        <w:noProof/>
        <w:sz w:val="22"/>
        <w:szCs w:val="22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-720725</wp:posOffset>
          </wp:positionH>
          <wp:positionV relativeFrom="page">
            <wp:posOffset>283845</wp:posOffset>
          </wp:positionV>
          <wp:extent cx="2435225" cy="664845"/>
          <wp:effectExtent l="0" t="0" r="0" b="0"/>
          <wp:wrapNone/>
          <wp:docPr id="1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319" w:rsidRPr="00D06319">
      <w:rPr>
        <w:rFonts w:ascii="Arial" w:hAnsi="Arial" w:cs="Arial"/>
        <w:b/>
        <w:sz w:val="22"/>
        <w:szCs w:val="22"/>
      </w:rPr>
      <w:t xml:space="preserve"> </w:t>
    </w:r>
    <w:r w:rsidR="00D578A0">
      <w:rPr>
        <w:rFonts w:ascii="Arial" w:hAnsi="Arial" w:cs="Arial"/>
        <w:b/>
        <w:sz w:val="22"/>
        <w:szCs w:val="22"/>
      </w:rPr>
      <w:t xml:space="preserve">                          </w:t>
    </w:r>
    <w:r w:rsidR="00D06319" w:rsidRPr="00D06319">
      <w:rPr>
        <w:rFonts w:ascii="Arial" w:hAnsi="Arial" w:cs="Arial"/>
        <w:b/>
        <w:i/>
        <w:sz w:val="22"/>
        <w:szCs w:val="22"/>
      </w:rPr>
      <w:t>Children’s</w:t>
    </w:r>
    <w:r w:rsidR="00D578A0">
      <w:rPr>
        <w:rFonts w:ascii="Arial" w:hAnsi="Arial" w:cs="Arial"/>
        <w:b/>
        <w:i/>
        <w:sz w:val="22"/>
        <w:szCs w:val="22"/>
      </w:rPr>
      <w:t xml:space="preserve"> </w:t>
    </w:r>
    <w:r w:rsidR="006064B9">
      <w:rPr>
        <w:rFonts w:ascii="Arial" w:hAnsi="Arial" w:cs="Arial"/>
        <w:b/>
        <w:i/>
        <w:sz w:val="22"/>
        <w:szCs w:val="22"/>
      </w:rPr>
      <w:t>O</w:t>
    </w:r>
    <w:r w:rsidR="00D06319" w:rsidRPr="00D06319">
      <w:rPr>
        <w:rFonts w:ascii="Arial" w:hAnsi="Arial" w:cs="Arial"/>
        <w:b/>
        <w:i/>
        <w:sz w:val="22"/>
        <w:szCs w:val="22"/>
      </w:rPr>
      <w:t>ccupational Therapy</w:t>
    </w:r>
    <w:r w:rsidR="00D06319" w:rsidRPr="00D06319">
      <w:rPr>
        <w:rFonts w:ascii="Arial" w:hAnsi="Arial" w:cs="Arial"/>
        <w:b/>
        <w:sz w:val="22"/>
        <w:szCs w:val="22"/>
      </w:rPr>
      <w:t xml:space="preserve"> </w:t>
    </w:r>
  </w:p>
  <w:p w:rsidR="00D06319" w:rsidRPr="00D06319" w:rsidRDefault="00376E8C" w:rsidP="006064B9">
    <w:pPr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Conwy and Denbighshire </w:t>
    </w:r>
  </w:p>
  <w:p w:rsidR="00D06319" w:rsidRPr="00D06319" w:rsidRDefault="00376E8C" w:rsidP="006064B9">
    <w:pPr>
      <w:jc w:val="right"/>
      <w:rPr>
        <w:rFonts w:ascii="Arial" w:hAnsi="Arial" w:cs="Arial"/>
        <w:b/>
        <w:sz w:val="22"/>
        <w:szCs w:val="22"/>
      </w:rPr>
    </w:pP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b/>
            <w:sz w:val="22"/>
            <w:szCs w:val="22"/>
          </w:rPr>
          <w:t>Royal</w:t>
        </w:r>
      </w:smartTag>
      <w:r>
        <w:rPr>
          <w:rFonts w:ascii="Arial" w:hAnsi="Arial" w:cs="Arial"/>
          <w:b/>
          <w:sz w:val="22"/>
          <w:szCs w:val="22"/>
        </w:rPr>
        <w:t xml:space="preserve"> </w:t>
      </w:r>
      <w:smartTag w:uri="urn:schemas-microsoft-com:office:smarttags" w:element="PlaceName">
        <w:r>
          <w:rPr>
            <w:rFonts w:ascii="Arial" w:hAnsi="Arial" w:cs="Arial"/>
            <w:b/>
            <w:sz w:val="22"/>
            <w:szCs w:val="22"/>
          </w:rPr>
          <w:t>Alexandra</w:t>
        </w:r>
      </w:smartTag>
      <w:r>
        <w:rPr>
          <w:rFonts w:ascii="Arial" w:hAnsi="Arial" w:cs="Arial"/>
          <w:b/>
          <w:sz w:val="22"/>
          <w:szCs w:val="22"/>
        </w:rPr>
        <w:t xml:space="preserve"> </w:t>
      </w:r>
      <w:smartTag w:uri="urn:schemas-microsoft-com:office:smarttags" w:element="PlaceName">
        <w:r>
          <w:rPr>
            <w:rFonts w:ascii="Arial" w:hAnsi="Arial" w:cs="Arial"/>
            <w:b/>
            <w:sz w:val="22"/>
            <w:szCs w:val="22"/>
          </w:rPr>
          <w:t>Hospital</w:t>
        </w:r>
      </w:smartTag>
    </w:smartTag>
  </w:p>
  <w:p w:rsidR="00376E8C" w:rsidRDefault="00376E8C" w:rsidP="006064B9">
    <w:pPr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Marine Drive, Rhyl LL18 3AS</w:t>
    </w:r>
  </w:p>
  <w:p w:rsidR="00D06319" w:rsidRPr="00BD41FF" w:rsidRDefault="00AC2DEA" w:rsidP="006064B9">
    <w:pPr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paeds.ot</w:t>
    </w:r>
    <w:r w:rsidR="00D06319" w:rsidRPr="00BD41FF">
      <w:rPr>
        <w:rFonts w:ascii="Arial" w:hAnsi="Arial" w:cs="Arial"/>
        <w:b/>
        <w:sz w:val="22"/>
        <w:szCs w:val="22"/>
      </w:rPr>
      <w:t>@wales.nhs.uk</w:t>
    </w:r>
  </w:p>
  <w:p w:rsidR="00D06319" w:rsidRPr="00D06319" w:rsidRDefault="00AC2DEA" w:rsidP="006064B9">
    <w:pPr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03000 855964</w:t>
    </w:r>
  </w:p>
  <w:p w:rsidR="00D06319" w:rsidRDefault="00D06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EA"/>
    <w:rsid w:val="00016474"/>
    <w:rsid w:val="0002238B"/>
    <w:rsid w:val="00040D3D"/>
    <w:rsid w:val="00071A25"/>
    <w:rsid w:val="00072874"/>
    <w:rsid w:val="000870EA"/>
    <w:rsid w:val="000B46BB"/>
    <w:rsid w:val="000B49E4"/>
    <w:rsid w:val="000B6910"/>
    <w:rsid w:val="000F2B5F"/>
    <w:rsid w:val="000F522E"/>
    <w:rsid w:val="00105412"/>
    <w:rsid w:val="00120BE2"/>
    <w:rsid w:val="00137DC2"/>
    <w:rsid w:val="00154F42"/>
    <w:rsid w:val="001B73B0"/>
    <w:rsid w:val="001D1D3B"/>
    <w:rsid w:val="002051BF"/>
    <w:rsid w:val="00220E1B"/>
    <w:rsid w:val="00221884"/>
    <w:rsid w:val="00233B68"/>
    <w:rsid w:val="0025164F"/>
    <w:rsid w:val="00265707"/>
    <w:rsid w:val="0027211C"/>
    <w:rsid w:val="002B55A0"/>
    <w:rsid w:val="002D136E"/>
    <w:rsid w:val="00317E56"/>
    <w:rsid w:val="00325AB9"/>
    <w:rsid w:val="00347E09"/>
    <w:rsid w:val="003601F7"/>
    <w:rsid w:val="0037095E"/>
    <w:rsid w:val="00376E8C"/>
    <w:rsid w:val="0038025D"/>
    <w:rsid w:val="00383A3F"/>
    <w:rsid w:val="00443E06"/>
    <w:rsid w:val="004501BD"/>
    <w:rsid w:val="00466757"/>
    <w:rsid w:val="00490C9C"/>
    <w:rsid w:val="004B79B1"/>
    <w:rsid w:val="004B7C11"/>
    <w:rsid w:val="004E4D9C"/>
    <w:rsid w:val="00501B36"/>
    <w:rsid w:val="00520716"/>
    <w:rsid w:val="00546CEF"/>
    <w:rsid w:val="00557271"/>
    <w:rsid w:val="00561782"/>
    <w:rsid w:val="00567809"/>
    <w:rsid w:val="005925CC"/>
    <w:rsid w:val="005A5F79"/>
    <w:rsid w:val="006064B9"/>
    <w:rsid w:val="0062160B"/>
    <w:rsid w:val="006238EF"/>
    <w:rsid w:val="00653750"/>
    <w:rsid w:val="00663692"/>
    <w:rsid w:val="006A2C69"/>
    <w:rsid w:val="006A6172"/>
    <w:rsid w:val="006A66FD"/>
    <w:rsid w:val="006D18E4"/>
    <w:rsid w:val="006D1C72"/>
    <w:rsid w:val="006E711C"/>
    <w:rsid w:val="00717A4E"/>
    <w:rsid w:val="007278F2"/>
    <w:rsid w:val="00750B90"/>
    <w:rsid w:val="00762E51"/>
    <w:rsid w:val="00773910"/>
    <w:rsid w:val="00793677"/>
    <w:rsid w:val="007B0532"/>
    <w:rsid w:val="007E585F"/>
    <w:rsid w:val="007E69AA"/>
    <w:rsid w:val="007F4E0A"/>
    <w:rsid w:val="008001F9"/>
    <w:rsid w:val="008019ED"/>
    <w:rsid w:val="00837692"/>
    <w:rsid w:val="0085438F"/>
    <w:rsid w:val="008A41C7"/>
    <w:rsid w:val="008A5363"/>
    <w:rsid w:val="008C2731"/>
    <w:rsid w:val="008D1B94"/>
    <w:rsid w:val="008D1FD5"/>
    <w:rsid w:val="008E17FF"/>
    <w:rsid w:val="008E5C25"/>
    <w:rsid w:val="008F6612"/>
    <w:rsid w:val="00930000"/>
    <w:rsid w:val="00936660"/>
    <w:rsid w:val="00980755"/>
    <w:rsid w:val="009A40F1"/>
    <w:rsid w:val="009A410E"/>
    <w:rsid w:val="009B3C1E"/>
    <w:rsid w:val="009C143D"/>
    <w:rsid w:val="009D4C94"/>
    <w:rsid w:val="009F0806"/>
    <w:rsid w:val="00A1742B"/>
    <w:rsid w:val="00A73E14"/>
    <w:rsid w:val="00AC2DEA"/>
    <w:rsid w:val="00AC6E43"/>
    <w:rsid w:val="00AF2DBA"/>
    <w:rsid w:val="00B24FF4"/>
    <w:rsid w:val="00B353C5"/>
    <w:rsid w:val="00B46A4B"/>
    <w:rsid w:val="00B90781"/>
    <w:rsid w:val="00B91C1A"/>
    <w:rsid w:val="00BA3335"/>
    <w:rsid w:val="00BB09B2"/>
    <w:rsid w:val="00BB3B48"/>
    <w:rsid w:val="00BD41FF"/>
    <w:rsid w:val="00BD5956"/>
    <w:rsid w:val="00BD7AD3"/>
    <w:rsid w:val="00BE378F"/>
    <w:rsid w:val="00BE6650"/>
    <w:rsid w:val="00BF3D76"/>
    <w:rsid w:val="00C66560"/>
    <w:rsid w:val="00C7228B"/>
    <w:rsid w:val="00C8767D"/>
    <w:rsid w:val="00CB7511"/>
    <w:rsid w:val="00CC2170"/>
    <w:rsid w:val="00CC40D7"/>
    <w:rsid w:val="00CC4543"/>
    <w:rsid w:val="00CE0D59"/>
    <w:rsid w:val="00CE77D8"/>
    <w:rsid w:val="00CF2343"/>
    <w:rsid w:val="00D06319"/>
    <w:rsid w:val="00D13289"/>
    <w:rsid w:val="00D31FC5"/>
    <w:rsid w:val="00D40510"/>
    <w:rsid w:val="00D46C6B"/>
    <w:rsid w:val="00D578A0"/>
    <w:rsid w:val="00DA1E2D"/>
    <w:rsid w:val="00DB0659"/>
    <w:rsid w:val="00DC1A8D"/>
    <w:rsid w:val="00DC2420"/>
    <w:rsid w:val="00DE4E79"/>
    <w:rsid w:val="00E11532"/>
    <w:rsid w:val="00E14F44"/>
    <w:rsid w:val="00E53764"/>
    <w:rsid w:val="00E55EDD"/>
    <w:rsid w:val="00E65663"/>
    <w:rsid w:val="00E71823"/>
    <w:rsid w:val="00EB5AA4"/>
    <w:rsid w:val="00EB6A28"/>
    <w:rsid w:val="00EC105C"/>
    <w:rsid w:val="00ED49B3"/>
    <w:rsid w:val="00ED7D59"/>
    <w:rsid w:val="00EE7E63"/>
    <w:rsid w:val="00F20575"/>
    <w:rsid w:val="00F213A4"/>
    <w:rsid w:val="00F36D1E"/>
    <w:rsid w:val="00F42C34"/>
    <w:rsid w:val="00F476D5"/>
    <w:rsid w:val="00F541C8"/>
    <w:rsid w:val="00F71CEA"/>
    <w:rsid w:val="00FA68D1"/>
    <w:rsid w:val="00FC2343"/>
    <w:rsid w:val="00FC3295"/>
    <w:rsid w:val="00FC3758"/>
    <w:rsid w:val="00FD27A0"/>
    <w:rsid w:val="00FD7BCE"/>
    <w:rsid w:val="00FE1843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F103662-0805-47BE-B350-95E30EFA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10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C105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C1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164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7E56"/>
  </w:style>
  <w:style w:type="character" w:styleId="Hyperlink">
    <w:name w:val="Hyperlink"/>
    <w:basedOn w:val="DefaultParagraphFont"/>
    <w:rsid w:val="00980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10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2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2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9480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5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4567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9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44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5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7298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96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les.nhs.uk/sitesplus/861/page/8318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Paeds%20OT\referral%20form%20new\New%20Referral%20Form%20COT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Referral Form COTC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DERWEN</vt:lpstr>
    </vt:vector>
  </TitlesOfParts>
  <Company>Welsh Assembly Government</Company>
  <LinksUpToDate>false</LinksUpToDate>
  <CharactersWithSpaces>1738</CharactersWithSpaces>
  <SharedDoc>false</SharedDoc>
  <HLinks>
    <vt:vector size="6" baseType="variant">
      <vt:variant>
        <vt:i4>6</vt:i4>
      </vt:variant>
      <vt:variant>
        <vt:i4>41</vt:i4>
      </vt:variant>
      <vt:variant>
        <vt:i4>0</vt:i4>
      </vt:variant>
      <vt:variant>
        <vt:i4>5</vt:i4>
      </vt:variant>
      <vt:variant>
        <vt:lpwstr>http://www.wales.nhs.uk/sitesplus/861/page/83186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DERWEN</dc:title>
  <dc:subject/>
  <dc:creator>Adam Glover (BCUHB - Occupational Therapy)</dc:creator>
  <cp:keywords/>
  <dc:description/>
  <cp:lastModifiedBy>Kerry Watson (BCUHB - Communications)</cp:lastModifiedBy>
  <cp:revision>2</cp:revision>
  <cp:lastPrinted>2016-05-11T09:09:00Z</cp:lastPrinted>
  <dcterms:created xsi:type="dcterms:W3CDTF">2020-07-03T14:12:00Z</dcterms:created>
  <dcterms:modified xsi:type="dcterms:W3CDTF">2020-07-03T14:12:00Z</dcterms:modified>
</cp:coreProperties>
</file>